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834"/>
        <w:gridCol w:w="4730"/>
        <w:gridCol w:w="4836"/>
      </w:tblGrid>
      <w:tr w:rsidR="00F627CE" w:rsidRPr="00E7314A" w14:paraId="49E27066" w14:textId="77777777" w:rsidTr="00623BAC">
        <w:tc>
          <w:tcPr>
            <w:tcW w:w="14400" w:type="dxa"/>
            <w:gridSpan w:val="3"/>
            <w:tcBorders>
              <w:top w:val="single" w:sz="24" w:space="0" w:color="808080" w:themeColor="background1" w:themeShade="80"/>
              <w:bottom w:val="single" w:sz="24" w:space="0" w:color="808080" w:themeColor="background1" w:themeShade="80"/>
            </w:tcBorders>
            <w:vAlign w:val="center"/>
          </w:tcPr>
          <w:p w14:paraId="378379BF" w14:textId="4C52CAB9" w:rsidR="00D90CAB" w:rsidRPr="00E7314A" w:rsidRDefault="00493C25" w:rsidP="003204C4">
            <w:pPr>
              <w:pStyle w:val="Title"/>
            </w:pPr>
            <w:sdt>
              <w:sdtPr>
                <w:rPr>
                  <w:rFonts w:ascii="Arabic Typesetting" w:hAnsi="Arabic Typesetting" w:cs="Arabic Typesetting" w:hint="cs"/>
                </w:rPr>
                <w:alias w:val="Title"/>
                <w:tag w:val=""/>
                <w:id w:val="-562411520"/>
                <w:placeholder>
                  <w:docPart w:val="C7FF0354303F490BA078BEA16470CEFF"/>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131288">
                  <w:rPr>
                    <w:rFonts w:ascii="Arabic Typesetting" w:hAnsi="Arabic Typesetting" w:cs="Arabic Typesetting" w:hint="cs"/>
                  </w:rPr>
                  <w:t>The advertiser</w:t>
                </w:r>
              </w:sdtContent>
            </w:sdt>
          </w:p>
        </w:tc>
      </w:tr>
      <w:tr w:rsidR="00F627CE" w:rsidRPr="00E7314A" w14:paraId="613DE93E" w14:textId="77777777" w:rsidTr="00623BAC">
        <w:tc>
          <w:tcPr>
            <w:tcW w:w="14400" w:type="dxa"/>
            <w:gridSpan w:val="3"/>
            <w:tcBorders>
              <w:top w:val="single" w:sz="24" w:space="0" w:color="808080" w:themeColor="background1" w:themeShade="80"/>
            </w:tcBorders>
            <w:tcMar>
              <w:top w:w="432" w:type="dxa"/>
              <w:bottom w:w="432" w:type="dxa"/>
            </w:tcMar>
            <w:vAlign w:val="center"/>
          </w:tcPr>
          <w:p w14:paraId="0EFED4FF" w14:textId="4B04C56C" w:rsidR="00D90CAB" w:rsidRPr="00B30625" w:rsidRDefault="00B30625" w:rsidP="00A4086C">
            <w:pPr>
              <w:pStyle w:val="Subtitle"/>
              <w:rPr>
                <w:rFonts w:ascii="Aldhabi" w:hAnsi="Aldhabi" w:cs="Aldhabi"/>
              </w:rPr>
            </w:pPr>
            <w:r w:rsidRPr="00B30625">
              <w:rPr>
                <w:rFonts w:ascii="Aldhabi" w:hAnsi="Aldhabi" w:cs="Aldhabi" w:hint="cs"/>
                <w:sz w:val="56"/>
                <w:szCs w:val="36"/>
              </w:rPr>
              <w:t>Bull</w:t>
            </w:r>
            <w:r w:rsidR="00136A30">
              <w:rPr>
                <w:rFonts w:ascii="Aldhabi" w:hAnsi="Aldhabi" w:cs="Aldhabi"/>
                <w:sz w:val="56"/>
                <w:szCs w:val="36"/>
              </w:rPr>
              <w:t>y</w:t>
            </w:r>
            <w:r w:rsidRPr="00B30625">
              <w:rPr>
                <w:rFonts w:ascii="Aldhabi" w:hAnsi="Aldhabi" w:cs="Aldhabi" w:hint="cs"/>
                <w:sz w:val="56"/>
                <w:szCs w:val="36"/>
              </w:rPr>
              <w:t>ing builds character</w:t>
            </w:r>
            <w:r w:rsidR="001529D7">
              <w:rPr>
                <w:rFonts w:ascii="Aldhabi" w:hAnsi="Aldhabi" w:cs="Aldhabi"/>
                <w:sz w:val="56"/>
                <w:szCs w:val="36"/>
              </w:rPr>
              <w:t>;</w:t>
            </w:r>
            <w:r w:rsidRPr="00B30625">
              <w:rPr>
                <w:rFonts w:ascii="Aldhabi" w:hAnsi="Aldhabi" w:cs="Aldhabi" w:hint="cs"/>
                <w:sz w:val="56"/>
                <w:szCs w:val="36"/>
              </w:rPr>
              <w:t xml:space="preserve"> just like nuclerwaste creates superheros </w:t>
            </w:r>
          </w:p>
        </w:tc>
      </w:tr>
      <w:tr w:rsidR="003204C4" w:rsidRPr="00283829" w14:paraId="5C29C182" w14:textId="77777777" w:rsidTr="00D73BA2">
        <w:tc>
          <w:tcPr>
            <w:tcW w:w="5529" w:type="dxa"/>
            <w:vMerge w:val="restart"/>
            <w:tcMar>
              <w:bottom w:w="403" w:type="dxa"/>
            </w:tcMar>
          </w:tcPr>
          <w:p w14:paraId="1F29C89E" w14:textId="2595BE05" w:rsidR="003204C4" w:rsidRPr="00E7314A" w:rsidRDefault="003204C4" w:rsidP="00E674D6"/>
          <w:p w14:paraId="210207C1" w14:textId="6A3B0A0E" w:rsidR="003204C4" w:rsidRDefault="003204C4" w:rsidP="00A4086C">
            <w:pPr>
              <w:pStyle w:val="PictureCaption"/>
            </w:pPr>
          </w:p>
          <w:p w14:paraId="75FDA242" w14:textId="1E46C2C0" w:rsidR="00A65C6B" w:rsidRDefault="00A65C6B" w:rsidP="00A65C6B"/>
          <w:p w14:paraId="633BFEDE" w14:textId="77777777" w:rsidR="00A65C6B" w:rsidRPr="00A65C6B" w:rsidRDefault="00A65C6B" w:rsidP="00A65C6B"/>
          <w:p w14:paraId="65F02CFC" w14:textId="69D84EEF" w:rsidR="003204C4" w:rsidRPr="00553A45" w:rsidRDefault="00493C25" w:rsidP="00553A45">
            <w:pPr>
              <w:pStyle w:val="Heading2"/>
              <w:jc w:val="center"/>
              <w:rPr>
                <w:sz w:val="44"/>
                <w:szCs w:val="44"/>
              </w:rPr>
            </w:pPr>
            <w:sdt>
              <w:sdtPr>
                <w:rPr>
                  <w:sz w:val="44"/>
                  <w:szCs w:val="44"/>
                </w:rPr>
                <w:id w:val="-798068783"/>
                <w:placeholder>
                  <w:docPart w:val="7D4C242DFD804159964628FDF3D8F391"/>
                </w:placeholder>
                <w15:appearance w15:val="hidden"/>
                <w:text w:multiLine="1"/>
              </w:sdtPr>
              <w:sdtEndPr/>
              <w:sdtContent>
                <w:r w:rsidR="00DB4D74" w:rsidRPr="00553A45">
                  <w:rPr>
                    <w:sz w:val="44"/>
                    <w:szCs w:val="44"/>
                  </w:rPr>
                  <w:t>Say NO to</w:t>
                </w:r>
                <w:r w:rsidR="00553A45" w:rsidRPr="00553A45">
                  <w:rPr>
                    <w:sz w:val="44"/>
                    <w:szCs w:val="44"/>
                  </w:rPr>
                  <w:t xml:space="preserve"> BULLYING</w:t>
                </w:r>
                <w:r w:rsidR="00CC6181">
                  <w:rPr>
                    <w:sz w:val="44"/>
                    <w:szCs w:val="44"/>
                  </w:rPr>
                  <w:t>!</w:t>
                </w:r>
              </w:sdtContent>
            </w:sdt>
          </w:p>
          <w:p w14:paraId="6DB82822" w14:textId="6CF7F171" w:rsidR="00131288" w:rsidRPr="00131288" w:rsidRDefault="00131288" w:rsidP="00131288">
            <w:pPr>
              <w:pStyle w:val="AuthorName"/>
            </w:pPr>
            <w:r>
              <w:t xml:space="preserve">Ben Brumby </w:t>
            </w:r>
            <w:r w:rsidR="009C7D29">
              <w:t>22/06/2020</w:t>
            </w:r>
          </w:p>
          <w:p w14:paraId="6CCE2473" w14:textId="1ACB2087" w:rsidR="00E15332" w:rsidRDefault="00706FBA" w:rsidP="00A4086C">
            <w:pPr>
              <w:rPr>
                <w:rFonts w:ascii="Abadi Extra Light" w:hAnsi="Abadi Extra Light"/>
              </w:rPr>
            </w:pPr>
            <w:r>
              <w:rPr>
                <w:rFonts w:ascii="Abadi Extra Light" w:hAnsi="Abadi Extra Light"/>
              </w:rPr>
              <w:t>Eighteen</w:t>
            </w:r>
            <w:r w:rsidRPr="00706FBA">
              <w:rPr>
                <w:rFonts w:ascii="Abadi Extra Light" w:hAnsi="Abadi Extra Light"/>
              </w:rPr>
              <w:t xml:space="preserve"> hours of the school year is taken up by bulling lectures</w:t>
            </w:r>
            <w:r>
              <w:rPr>
                <w:rFonts w:ascii="Abadi Extra Light" w:hAnsi="Abadi Extra Light"/>
              </w:rPr>
              <w:t>, and this means that everybody is kind and loving towards each other</w:t>
            </w:r>
            <w:r w:rsidR="003E2BB9">
              <w:rPr>
                <w:rFonts w:ascii="Abadi Extra Light" w:hAnsi="Abadi Extra Light"/>
              </w:rPr>
              <w:t xml:space="preserve"> because of these inspiring talks</w:t>
            </w:r>
            <w:r>
              <w:rPr>
                <w:rFonts w:ascii="Abadi Extra Light" w:hAnsi="Abadi Extra Light"/>
              </w:rPr>
              <w:t xml:space="preserve">. There is no more physical abuse, no more verbal or physiological bulling going on. And </w:t>
            </w:r>
            <w:r w:rsidR="003E2BB9">
              <w:rPr>
                <w:rFonts w:ascii="Abadi Extra Light" w:hAnsi="Abadi Extra Light"/>
              </w:rPr>
              <w:t xml:space="preserve">there is certainly </w:t>
            </w:r>
            <w:r>
              <w:rPr>
                <w:rFonts w:ascii="Abadi Extra Light" w:hAnsi="Abadi Extra Light"/>
              </w:rPr>
              <w:t>no cyberbullying after t</w:t>
            </w:r>
            <w:r w:rsidR="003E2BB9">
              <w:rPr>
                <w:rFonts w:ascii="Abadi Extra Light" w:hAnsi="Abadi Extra Light"/>
              </w:rPr>
              <w:t>hese</w:t>
            </w:r>
            <w:r>
              <w:rPr>
                <w:rFonts w:ascii="Abadi Extra Light" w:hAnsi="Abadi Extra Light"/>
              </w:rPr>
              <w:t xml:space="preserve"> intense </w:t>
            </w:r>
            <w:r w:rsidR="003E2BB9">
              <w:rPr>
                <w:rFonts w:ascii="Abadi Extra Light" w:hAnsi="Abadi Extra Light"/>
              </w:rPr>
              <w:t>eighteen-hour sermons.</w:t>
            </w:r>
          </w:p>
          <w:p w14:paraId="223C99A9" w14:textId="09DFAD7B" w:rsidR="00E15332" w:rsidRDefault="00E15332" w:rsidP="00A4086C">
            <w:pPr>
              <w:rPr>
                <w:rFonts w:ascii="Abadi Extra Light" w:hAnsi="Abadi Extra Light"/>
              </w:rPr>
            </w:pPr>
          </w:p>
          <w:p w14:paraId="32D89E6F" w14:textId="13AAE6BC" w:rsidR="005D0EC1" w:rsidRDefault="008F0BC1" w:rsidP="005D0EC1">
            <w:pPr>
              <w:rPr>
                <w:rFonts w:ascii="Abadi Extra Light" w:hAnsi="Abadi Extra Light"/>
              </w:rPr>
            </w:pPr>
            <w:r>
              <w:rPr>
                <w:rFonts w:ascii="Abadi Extra Light" w:hAnsi="Abadi Extra Light"/>
              </w:rPr>
              <w:t>Maddy, a</w:t>
            </w:r>
            <w:r w:rsidR="00BB2071">
              <w:rPr>
                <w:rFonts w:ascii="Abadi Extra Light" w:hAnsi="Abadi Extra Light"/>
              </w:rPr>
              <w:t xml:space="preserve"> </w:t>
            </w:r>
            <w:r w:rsidR="007121F6">
              <w:rPr>
                <w:rFonts w:ascii="Abadi Extra Light" w:hAnsi="Abadi Extra Light"/>
              </w:rPr>
              <w:t>13-year-old</w:t>
            </w:r>
            <w:r w:rsidR="00A42E8A">
              <w:rPr>
                <w:rFonts w:ascii="Abadi Extra Light" w:hAnsi="Abadi Extra Light"/>
              </w:rPr>
              <w:t xml:space="preserve"> </w:t>
            </w:r>
            <w:r w:rsidR="00BB2071">
              <w:rPr>
                <w:rFonts w:ascii="Abadi Extra Light" w:hAnsi="Abadi Extra Light"/>
              </w:rPr>
              <w:t>bright and bubbly Adelaide schoolgirl</w:t>
            </w:r>
            <w:r w:rsidR="00E86E96">
              <w:rPr>
                <w:rFonts w:ascii="Abadi Extra Light" w:hAnsi="Abadi Extra Light"/>
              </w:rPr>
              <w:t xml:space="preserve">, </w:t>
            </w:r>
            <w:r w:rsidR="00FE1FED">
              <w:rPr>
                <w:rFonts w:ascii="Abadi Extra Light" w:hAnsi="Abadi Extra Light"/>
              </w:rPr>
              <w:t>was walking back home taking her usu</w:t>
            </w:r>
            <w:r w:rsidR="00B5275C">
              <w:rPr>
                <w:rFonts w:ascii="Abadi Extra Light" w:hAnsi="Abadi Extra Light"/>
              </w:rPr>
              <w:t>al</w:t>
            </w:r>
            <w:r w:rsidR="00FE1FED">
              <w:rPr>
                <w:rFonts w:ascii="Abadi Extra Light" w:hAnsi="Abadi Extra Light"/>
              </w:rPr>
              <w:t xml:space="preserve"> tour through McDonalds</w:t>
            </w:r>
            <w:r w:rsidR="00B5275C">
              <w:rPr>
                <w:rFonts w:ascii="Abadi Extra Light" w:hAnsi="Abadi Extra Light"/>
              </w:rPr>
              <w:t xml:space="preserve">. </w:t>
            </w:r>
            <w:r w:rsidR="00BF78A4">
              <w:rPr>
                <w:rFonts w:ascii="Abadi Extra Light" w:hAnsi="Abadi Extra Light"/>
              </w:rPr>
              <w:t xml:space="preserve">But she was </w:t>
            </w:r>
            <w:r w:rsidR="00E61969">
              <w:rPr>
                <w:rFonts w:ascii="Abadi Extra Light" w:hAnsi="Abadi Extra Light"/>
              </w:rPr>
              <w:t>bashed up</w:t>
            </w:r>
            <w:r w:rsidR="00BF78A4">
              <w:rPr>
                <w:rFonts w:ascii="Abadi Extra Light" w:hAnsi="Abadi Extra Light"/>
              </w:rPr>
              <w:t xml:space="preserve"> when she arrived at the Gillies Plain fast food </w:t>
            </w:r>
            <w:r w:rsidR="009F0B62">
              <w:rPr>
                <w:rFonts w:ascii="Abadi Extra Light" w:hAnsi="Abadi Extra Light"/>
              </w:rPr>
              <w:t xml:space="preserve">restaurant. Her two front teeth where </w:t>
            </w:r>
            <w:r w:rsidR="00E9372D">
              <w:rPr>
                <w:rFonts w:ascii="Abadi Extra Light" w:hAnsi="Abadi Extra Light"/>
              </w:rPr>
              <w:t>smashed</w:t>
            </w:r>
            <w:r w:rsidR="009F0B62">
              <w:rPr>
                <w:rFonts w:ascii="Abadi Extra Light" w:hAnsi="Abadi Extra Light"/>
              </w:rPr>
              <w:t xml:space="preserve"> out</w:t>
            </w:r>
            <w:r w:rsidR="0028175A">
              <w:rPr>
                <w:rFonts w:ascii="Abadi Extra Light" w:hAnsi="Abadi Extra Light"/>
              </w:rPr>
              <w:t>, she suffered major memory loss,</w:t>
            </w:r>
            <w:r w:rsidR="00F849FD">
              <w:rPr>
                <w:rFonts w:ascii="Abadi Extra Light" w:hAnsi="Abadi Extra Light"/>
              </w:rPr>
              <w:t xml:space="preserve"> concussion, spine and shoulder damage. The entire fiasco was filmed and posted on social media.</w:t>
            </w:r>
          </w:p>
          <w:p w14:paraId="771D8724" w14:textId="77777777" w:rsidR="005D0EC1" w:rsidRPr="005D0EC1" w:rsidRDefault="005D0EC1" w:rsidP="005D0EC1">
            <w:pPr>
              <w:rPr>
                <w:rFonts w:ascii="Abadi Extra Light" w:hAnsi="Abadi Extra Light"/>
              </w:rPr>
            </w:pPr>
          </w:p>
          <w:p w14:paraId="347D2C63" w14:textId="30235911" w:rsidR="007121F6" w:rsidRPr="005D0EC1" w:rsidRDefault="000B13D7" w:rsidP="005D0EC1">
            <w:pPr>
              <w:pStyle w:val="mol-para-with-font"/>
              <w:shd w:val="clear" w:color="auto" w:fill="FFFFFF"/>
              <w:spacing w:before="0" w:beforeAutospacing="0" w:after="240" w:afterAutospacing="0"/>
              <w:rPr>
                <w:rFonts w:ascii="Abadi Extra Light" w:hAnsi="Abadi Extra Light" w:cs="Arial"/>
                <w:color w:val="000000"/>
                <w:spacing w:val="-2"/>
              </w:rPr>
            </w:pPr>
            <w:r>
              <w:rPr>
                <w:rFonts w:ascii="Abadi Extra Light" w:hAnsi="Abadi Extra Light" w:cs="Arial"/>
                <w:color w:val="000000"/>
                <w:spacing w:val="-2"/>
              </w:rPr>
              <w:t>“</w:t>
            </w:r>
            <w:r w:rsidR="00A90042" w:rsidRPr="00A90042">
              <w:rPr>
                <w:rFonts w:ascii="Abadi Extra Light" w:hAnsi="Abadi Extra Light" w:cs="Arial"/>
                <w:color w:val="000000"/>
                <w:spacing w:val="-2"/>
              </w:rPr>
              <w:t>She is a beautiful straight A student. She has suffered bullying all her life,</w:t>
            </w:r>
            <w:r>
              <w:rPr>
                <w:rFonts w:ascii="Abadi Extra Light" w:hAnsi="Abadi Extra Light" w:cs="Arial"/>
                <w:color w:val="000000"/>
                <w:spacing w:val="-2"/>
              </w:rPr>
              <w:t>”</w:t>
            </w:r>
            <w:r w:rsidR="00A90042" w:rsidRPr="00A90042">
              <w:rPr>
                <w:rFonts w:ascii="Abadi Extra Light" w:hAnsi="Abadi Extra Light" w:cs="Arial"/>
                <w:color w:val="000000"/>
                <w:spacing w:val="-2"/>
              </w:rPr>
              <w:t xml:space="preserve"> </w:t>
            </w:r>
            <w:r w:rsidR="00A90042">
              <w:rPr>
                <w:rFonts w:ascii="Abadi Extra Light" w:hAnsi="Abadi Extra Light" w:cs="Arial"/>
                <w:color w:val="000000"/>
                <w:spacing w:val="-2"/>
              </w:rPr>
              <w:t>Maddy’s Mum</w:t>
            </w:r>
            <w:r w:rsidR="009663B8">
              <w:rPr>
                <w:rFonts w:ascii="Abadi Extra Light" w:hAnsi="Abadi Extra Light" w:cs="Arial"/>
                <w:color w:val="000000"/>
                <w:spacing w:val="-2"/>
              </w:rPr>
              <w:t xml:space="preserve"> (Zoe, age 39) </w:t>
            </w:r>
            <w:r w:rsidR="00A90042" w:rsidRPr="00A90042">
              <w:rPr>
                <w:rFonts w:ascii="Abadi Extra Light" w:hAnsi="Abadi Extra Light" w:cs="Arial"/>
                <w:color w:val="000000"/>
                <w:spacing w:val="-2"/>
              </w:rPr>
              <w:t>said. </w:t>
            </w:r>
            <w:r w:rsidR="009663B8">
              <w:rPr>
                <w:rFonts w:ascii="Abadi Extra Light" w:hAnsi="Abadi Extra Light" w:cs="Arial"/>
                <w:color w:val="000000"/>
                <w:spacing w:val="-2"/>
              </w:rPr>
              <w:t>“</w:t>
            </w:r>
            <w:r w:rsidR="007D1D0D">
              <w:rPr>
                <w:rFonts w:ascii="Abadi Extra Light" w:hAnsi="Abadi Extra Light" w:cs="Arial"/>
                <w:color w:val="000000"/>
                <w:spacing w:val="-2"/>
              </w:rPr>
              <w:t>My</w:t>
            </w:r>
            <w:r w:rsidR="00A90042" w:rsidRPr="00A90042">
              <w:rPr>
                <w:rFonts w:ascii="Abadi Extra Light" w:hAnsi="Abadi Extra Light" w:cs="Arial"/>
                <w:color w:val="000000"/>
                <w:spacing w:val="-2"/>
              </w:rPr>
              <w:t xml:space="preserve"> poor girl has only started high school a week ago and now her life </w:t>
            </w:r>
            <w:r w:rsidR="007D1D0D">
              <w:rPr>
                <w:rFonts w:ascii="Abadi Extra Light" w:hAnsi="Abadi Extra Light" w:cs="Arial"/>
                <w:color w:val="000000"/>
                <w:spacing w:val="-2"/>
              </w:rPr>
              <w:t>has</w:t>
            </w:r>
            <w:r w:rsidR="00A90042" w:rsidRPr="00A90042">
              <w:rPr>
                <w:rFonts w:ascii="Abadi Extra Light" w:hAnsi="Abadi Extra Light" w:cs="Arial"/>
                <w:color w:val="000000"/>
                <w:spacing w:val="-2"/>
              </w:rPr>
              <w:t xml:space="preserve"> changed </w:t>
            </w:r>
            <w:r w:rsidR="005D0EC1" w:rsidRPr="00A90042">
              <w:rPr>
                <w:rFonts w:ascii="Abadi Extra Light" w:hAnsi="Abadi Extra Light" w:cs="Arial"/>
                <w:color w:val="000000"/>
                <w:spacing w:val="-2"/>
              </w:rPr>
              <w:t>forever.</w:t>
            </w:r>
            <w:r w:rsidR="009663B8">
              <w:rPr>
                <w:rFonts w:ascii="Abadi Extra Light" w:hAnsi="Abadi Extra Light" w:cs="Arial"/>
                <w:color w:val="000000"/>
                <w:spacing w:val="-2"/>
              </w:rPr>
              <w:t>”</w:t>
            </w:r>
            <w:r w:rsidR="005D0EC1" w:rsidRPr="00A90042">
              <w:rPr>
                <w:rFonts w:ascii="Abadi Extra Light" w:hAnsi="Abadi Extra Light" w:cs="Arial"/>
                <w:color w:val="000000"/>
                <w:spacing w:val="-2"/>
              </w:rPr>
              <w:t xml:space="preserve"> </w:t>
            </w:r>
            <w:r w:rsidR="005D0EC1">
              <w:rPr>
                <w:rFonts w:ascii="Abadi Extra Light" w:hAnsi="Abadi Extra Light" w:cs="Arial"/>
                <w:color w:val="000000"/>
                <w:spacing w:val="-2"/>
              </w:rPr>
              <w:t xml:space="preserve">  </w:t>
            </w:r>
            <w:r w:rsidR="005D0EC1" w:rsidRPr="00A90042">
              <w:rPr>
                <w:rFonts w:ascii="Abadi Extra Light" w:hAnsi="Abadi Extra Light" w:cs="Arial"/>
                <w:color w:val="000000"/>
                <w:spacing w:val="-2"/>
              </w:rPr>
              <w:t>The</w:t>
            </w:r>
            <w:r w:rsidR="00A90042" w:rsidRPr="00A90042">
              <w:rPr>
                <w:rFonts w:ascii="Abadi Extra Light" w:hAnsi="Abadi Extra Light" w:cs="Arial"/>
                <w:color w:val="000000"/>
                <w:spacing w:val="-2"/>
              </w:rPr>
              <w:t xml:space="preserve"> teen now needs numerous surgeries, dental replacement, and has suffered permanent damage to her face.</w:t>
            </w:r>
            <w:r w:rsidR="005D0EC1">
              <w:rPr>
                <w:rFonts w:ascii="Abadi Extra Light" w:hAnsi="Abadi Extra Light" w:cs="Arial"/>
                <w:color w:val="000000"/>
                <w:spacing w:val="-2"/>
              </w:rPr>
              <w:t xml:space="preserve"> </w:t>
            </w:r>
            <w:r w:rsidR="00A90042" w:rsidRPr="00A90042">
              <w:rPr>
                <w:rFonts w:ascii="Abadi Extra Light" w:hAnsi="Abadi Extra Light" w:cs="Arial"/>
                <w:color w:val="000000"/>
                <w:spacing w:val="-2"/>
              </w:rPr>
              <w:t>A family friend said the alleged attackers are still harassing her</w:t>
            </w:r>
            <w:r w:rsidR="003E46D3">
              <w:rPr>
                <w:rFonts w:ascii="Abadi Extra Light" w:hAnsi="Abadi Extra Light" w:cs="Arial"/>
                <w:color w:val="000000"/>
                <w:spacing w:val="-2"/>
              </w:rPr>
              <w:t xml:space="preserve"> over social media</w:t>
            </w:r>
            <w:r w:rsidR="00A90042" w:rsidRPr="00A90042">
              <w:rPr>
                <w:rFonts w:ascii="Abadi Extra Light" w:hAnsi="Abadi Extra Light" w:cs="Arial"/>
                <w:color w:val="000000"/>
                <w:spacing w:val="-2"/>
              </w:rPr>
              <w:t xml:space="preserve"> while she recovers. </w:t>
            </w:r>
          </w:p>
          <w:p w14:paraId="0D230F0B" w14:textId="6DEB4EBA" w:rsidR="00172E4F" w:rsidRDefault="004A2274" w:rsidP="00A4086C">
            <w:pPr>
              <w:rPr>
                <w:rFonts w:ascii="Abadi Extra Light" w:hAnsi="Abadi Extra Light"/>
              </w:rPr>
            </w:pPr>
            <w:r>
              <w:rPr>
                <w:rFonts w:ascii="Abadi Extra Light" w:hAnsi="Abadi Extra Light"/>
              </w:rPr>
              <w:t xml:space="preserve">Obviously after this Maddy will go back and keep playing for her netball club, never get bullied again and live happily ever after. </w:t>
            </w:r>
            <w:r w:rsidR="00783E55">
              <w:rPr>
                <w:rFonts w:ascii="Abadi Extra Light" w:hAnsi="Abadi Extra Light"/>
              </w:rPr>
              <w:t xml:space="preserve">No, </w:t>
            </w:r>
            <w:r>
              <w:rPr>
                <w:rFonts w:ascii="Abadi Extra Light" w:hAnsi="Abadi Extra Light"/>
              </w:rPr>
              <w:t xml:space="preserve">Maddy will never be the same person again. People who suffer from bullying, no matter how </w:t>
            </w:r>
            <w:r w:rsidR="00E76495">
              <w:rPr>
                <w:rFonts w:ascii="Abadi Extra Light" w:hAnsi="Abadi Extra Light"/>
              </w:rPr>
              <w:t>se</w:t>
            </w:r>
            <w:r w:rsidR="0037440F">
              <w:rPr>
                <w:rFonts w:ascii="Abadi Extra Light" w:hAnsi="Abadi Extra Light"/>
              </w:rPr>
              <w:t>rious</w:t>
            </w:r>
            <w:r w:rsidR="00A65138">
              <w:rPr>
                <w:rFonts w:ascii="Abadi Extra Light" w:hAnsi="Abadi Extra Light"/>
              </w:rPr>
              <w:t xml:space="preserve">, </w:t>
            </w:r>
            <w:r w:rsidR="00A97971">
              <w:rPr>
                <w:rFonts w:ascii="Abadi Extra Light" w:hAnsi="Abadi Extra Light"/>
              </w:rPr>
              <w:t>are</w:t>
            </w:r>
            <w:r w:rsidR="00044029">
              <w:rPr>
                <w:rFonts w:ascii="Abadi Extra Light" w:hAnsi="Abadi Extra Light"/>
              </w:rPr>
              <w:t xml:space="preserve"> two times</w:t>
            </w:r>
            <w:r w:rsidR="00A97971">
              <w:rPr>
                <w:rFonts w:ascii="Abadi Extra Light" w:hAnsi="Abadi Extra Light"/>
              </w:rPr>
              <w:t xml:space="preserve"> as likely to have health problems</w:t>
            </w:r>
            <w:r w:rsidR="007A2707">
              <w:rPr>
                <w:rFonts w:ascii="Abadi Extra Light" w:hAnsi="Abadi Extra Light"/>
              </w:rPr>
              <w:t xml:space="preserve">. </w:t>
            </w:r>
          </w:p>
          <w:p w14:paraId="2D2BEF59" w14:textId="0989E414" w:rsidR="002E6613" w:rsidRDefault="002E6613" w:rsidP="00A4086C">
            <w:pPr>
              <w:rPr>
                <w:rFonts w:ascii="Abadi Extra Light" w:hAnsi="Abadi Extra Light"/>
              </w:rPr>
            </w:pPr>
          </w:p>
          <w:p w14:paraId="476315BC" w14:textId="3C8535DE" w:rsidR="00924676" w:rsidRDefault="005E09B0" w:rsidP="00A4086C">
            <w:pPr>
              <w:rPr>
                <w:rFonts w:ascii="Abadi Extra Light" w:hAnsi="Abadi Extra Light"/>
              </w:rPr>
            </w:pPr>
            <w:r>
              <w:rPr>
                <w:rFonts w:ascii="Abadi Extra Light" w:hAnsi="Abadi Extra Light"/>
              </w:rPr>
              <w:t>People who suffer from bullying wake up in the morning dreading what the day will hold</w:t>
            </w:r>
            <w:r w:rsidR="00CB3848">
              <w:rPr>
                <w:rFonts w:ascii="Abadi Extra Light" w:hAnsi="Abadi Extra Light"/>
              </w:rPr>
              <w:t>. It is like a person who is afraid of heights</w:t>
            </w:r>
            <w:r w:rsidR="0093473C">
              <w:rPr>
                <w:rFonts w:ascii="Abadi Extra Light" w:hAnsi="Abadi Extra Light"/>
              </w:rPr>
              <w:t xml:space="preserve"> spending the day on a very tall building. </w:t>
            </w:r>
            <w:r w:rsidR="00B13E5E">
              <w:rPr>
                <w:rFonts w:ascii="Abadi Extra Light" w:hAnsi="Abadi Extra Light"/>
              </w:rPr>
              <w:t xml:space="preserve">It drains the victim of the remaining self-confidence </w:t>
            </w:r>
            <w:r w:rsidR="00C05FAA">
              <w:rPr>
                <w:rFonts w:ascii="Abadi Extra Light" w:hAnsi="Abadi Extra Light"/>
              </w:rPr>
              <w:t xml:space="preserve">and they have a feeling of hopelessness. </w:t>
            </w:r>
            <w:r w:rsidR="000F7FE7">
              <w:rPr>
                <w:rFonts w:ascii="Abadi Extra Light" w:hAnsi="Abadi Extra Light"/>
              </w:rPr>
              <w:t>Really the one with the problem is the bully, not the victim</w:t>
            </w:r>
            <w:r w:rsidR="00CE2BE4">
              <w:rPr>
                <w:rFonts w:ascii="Abadi Extra Light" w:hAnsi="Abadi Extra Light"/>
              </w:rPr>
              <w:t xml:space="preserve">, </w:t>
            </w:r>
            <w:r w:rsidR="00517347">
              <w:rPr>
                <w:rFonts w:ascii="Abadi Extra Light" w:hAnsi="Abadi Extra Light"/>
              </w:rPr>
              <w:t xml:space="preserve">the bully is </w:t>
            </w:r>
            <w:r w:rsidR="00B62125">
              <w:rPr>
                <w:rFonts w:ascii="Abadi Extra Light" w:hAnsi="Abadi Extra Light"/>
              </w:rPr>
              <w:t>weak and helpless i</w:t>
            </w:r>
            <w:r w:rsidR="00CE2BE4">
              <w:rPr>
                <w:rFonts w:ascii="Abadi Extra Light" w:hAnsi="Abadi Extra Light"/>
              </w:rPr>
              <w:t>nside</w:t>
            </w:r>
            <w:r w:rsidR="00D16A23">
              <w:rPr>
                <w:rFonts w:ascii="Abadi Extra Light" w:hAnsi="Abadi Extra Light"/>
              </w:rPr>
              <w:t xml:space="preserve">. </w:t>
            </w:r>
          </w:p>
          <w:p w14:paraId="542C7B7B" w14:textId="4989F9B2" w:rsidR="00924676" w:rsidRDefault="00924676" w:rsidP="00A4086C">
            <w:pPr>
              <w:rPr>
                <w:rFonts w:ascii="Abadi Extra Light" w:hAnsi="Abadi Extra Light"/>
              </w:rPr>
            </w:pPr>
          </w:p>
          <w:p w14:paraId="4D3CFD9A" w14:textId="1FBA0AF0" w:rsidR="00924676" w:rsidRPr="00924676" w:rsidRDefault="00924676" w:rsidP="00A4086C">
            <w:pPr>
              <w:rPr>
                <w:rFonts w:ascii="Abadi Extra Light" w:hAnsi="Abadi Extra Light"/>
              </w:rPr>
            </w:pPr>
            <w:r>
              <w:rPr>
                <w:rFonts w:ascii="Abadi Extra Light" w:hAnsi="Abadi Extra Light"/>
              </w:rPr>
              <w:t>There is a couple of different types of bullying, so if you a</w:t>
            </w:r>
            <w:r w:rsidR="00E43CF0">
              <w:rPr>
                <w:rFonts w:ascii="Abadi Extra Light" w:hAnsi="Abadi Extra Light"/>
              </w:rPr>
              <w:t xml:space="preserve">re thinking of getting into the industry this will give you a quick rundown. </w:t>
            </w:r>
            <w:r w:rsidR="00F91D19">
              <w:rPr>
                <w:rFonts w:ascii="Abadi Extra Light" w:hAnsi="Abadi Extra Light"/>
              </w:rPr>
              <w:t xml:space="preserve">The most commonly </w:t>
            </w:r>
            <w:r w:rsidR="00A65C6B">
              <w:rPr>
                <w:rFonts w:ascii="Abadi Extra Light" w:hAnsi="Abadi Extra Light"/>
              </w:rPr>
              <w:t>known</w:t>
            </w:r>
            <w:r w:rsidR="00F91D19">
              <w:rPr>
                <w:rFonts w:ascii="Abadi Extra Light" w:hAnsi="Abadi Extra Light"/>
              </w:rPr>
              <w:t xml:space="preserve"> form of bullying is</w:t>
            </w:r>
            <w:r w:rsidR="00434F25">
              <w:rPr>
                <w:rFonts w:ascii="Abadi Extra Light" w:hAnsi="Abadi Extra Light"/>
              </w:rPr>
              <w:t xml:space="preserve"> a</w:t>
            </w:r>
            <w:r w:rsidR="00F91D19">
              <w:rPr>
                <w:rFonts w:ascii="Abadi Extra Light" w:hAnsi="Abadi Extra Light"/>
              </w:rPr>
              <w:t xml:space="preserve"> physical </w:t>
            </w:r>
            <w:r w:rsidR="00434F25">
              <w:rPr>
                <w:rFonts w:ascii="Abadi Extra Light" w:hAnsi="Abadi Extra Light"/>
              </w:rPr>
              <w:t xml:space="preserve">attack on your victim. </w:t>
            </w:r>
            <w:r w:rsidR="00A901D0">
              <w:rPr>
                <w:rFonts w:ascii="Abadi Extra Light" w:hAnsi="Abadi Extra Light"/>
              </w:rPr>
              <w:t xml:space="preserve">For this type of bullying you will need to be cruel, </w:t>
            </w:r>
            <w:r w:rsidR="009C0059">
              <w:rPr>
                <w:rFonts w:ascii="Abadi Extra Light" w:hAnsi="Abadi Extra Light"/>
              </w:rPr>
              <w:t>stupid, and have more bra</w:t>
            </w:r>
            <w:r w:rsidR="00A65C6B">
              <w:rPr>
                <w:rFonts w:ascii="Abadi Extra Light" w:hAnsi="Abadi Extra Light"/>
              </w:rPr>
              <w:t xml:space="preserve">wn </w:t>
            </w:r>
            <w:r w:rsidR="009C0059">
              <w:rPr>
                <w:rFonts w:ascii="Abadi Extra Light" w:hAnsi="Abadi Extra Light"/>
              </w:rPr>
              <w:t>than brain</w:t>
            </w:r>
            <w:r w:rsidR="00045534">
              <w:rPr>
                <w:rFonts w:ascii="Abadi Extra Light" w:hAnsi="Abadi Extra Light"/>
              </w:rPr>
              <w:t xml:space="preserve">. </w:t>
            </w:r>
            <w:r w:rsidR="007577D5">
              <w:rPr>
                <w:rFonts w:ascii="Abadi Extra Light" w:hAnsi="Abadi Extra Light"/>
              </w:rPr>
              <w:t>These requirements also cover verbal</w:t>
            </w:r>
          </w:p>
          <w:p w14:paraId="1504C0C9" w14:textId="5B491C92" w:rsidR="003204C4" w:rsidRPr="00E7314A" w:rsidRDefault="003204C4" w:rsidP="000F71CB"/>
          <w:p w14:paraId="2B24B668" w14:textId="77777777" w:rsidR="003204C4" w:rsidRDefault="003204C4" w:rsidP="005F7E8C">
            <w:pPr>
              <w:pStyle w:val="PictureCaption"/>
            </w:pPr>
          </w:p>
          <w:p w14:paraId="70FE801D" w14:textId="77777777" w:rsidR="0054122D" w:rsidRDefault="0054122D" w:rsidP="0054122D"/>
          <w:p w14:paraId="1C4F2512" w14:textId="77777777" w:rsidR="0054122D" w:rsidRDefault="0054122D" w:rsidP="0054122D"/>
          <w:p w14:paraId="01014F4C" w14:textId="77777777" w:rsidR="0054122D" w:rsidRDefault="0054122D" w:rsidP="0054122D"/>
          <w:p w14:paraId="355E64A7" w14:textId="77777777" w:rsidR="0054122D" w:rsidRDefault="0054122D" w:rsidP="0054122D"/>
          <w:p w14:paraId="4A230030" w14:textId="77777777" w:rsidR="0054122D" w:rsidRDefault="0054122D" w:rsidP="0054122D"/>
          <w:p w14:paraId="7264A3CD" w14:textId="014834EC" w:rsidR="0054122D" w:rsidRPr="0054122D" w:rsidRDefault="0054122D" w:rsidP="0054122D"/>
        </w:tc>
        <w:tc>
          <w:tcPr>
            <w:tcW w:w="8871" w:type="dxa"/>
            <w:gridSpan w:val="2"/>
            <w:tcMar>
              <w:left w:w="288" w:type="dxa"/>
            </w:tcMar>
          </w:tcPr>
          <w:p w14:paraId="19ECE5F0" w14:textId="0D1E6BD6" w:rsidR="003204C4" w:rsidRPr="00283829" w:rsidRDefault="003204C4" w:rsidP="000F71CB">
            <w:pPr>
              <w:rPr>
                <w:rFonts w:ascii="Arabic Typesetting" w:hAnsi="Arabic Typesetting" w:cs="Arabic Typesetting"/>
              </w:rPr>
            </w:pPr>
          </w:p>
          <w:p w14:paraId="303DE268" w14:textId="00347AF5" w:rsidR="003204C4" w:rsidRPr="00283829" w:rsidRDefault="007F0287" w:rsidP="00B70471">
            <w:pPr>
              <w:pStyle w:val="PictureCaption"/>
              <w:rPr>
                <w:rFonts w:ascii="Arabic Typesetting" w:hAnsi="Arabic Typesetting" w:cs="Arabic Typesetting"/>
              </w:rPr>
            </w:pPr>
            <w:r w:rsidRPr="00CB2321">
              <w:rPr>
                <w:noProof/>
              </w:rPr>
              <w:drawing>
                <wp:anchor distT="0" distB="0" distL="114300" distR="114300" simplePos="0" relativeHeight="251687936" behindDoc="0" locked="0" layoutInCell="1" allowOverlap="1" wp14:anchorId="69424679" wp14:editId="0FDA8ADC">
                  <wp:simplePos x="0" y="0"/>
                  <wp:positionH relativeFrom="column">
                    <wp:posOffset>1332230</wp:posOffset>
                  </wp:positionH>
                  <wp:positionV relativeFrom="paragraph">
                    <wp:posOffset>353060</wp:posOffset>
                  </wp:positionV>
                  <wp:extent cx="3225800" cy="38461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065" r="38238"/>
                          <a:stretch/>
                        </pic:blipFill>
                        <pic:spPr bwMode="auto">
                          <a:xfrm>
                            <a:off x="0" y="0"/>
                            <a:ext cx="3225800" cy="384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BA2" w:rsidRPr="00F20B90">
              <w:rPr>
                <w:rFonts w:ascii="Arabic Typesetting" w:hAnsi="Arabic Typesetting" w:cs="Arabic Typesetting"/>
                <w:noProof/>
              </w:rPr>
              <mc:AlternateContent>
                <mc:Choice Requires="wps">
                  <w:drawing>
                    <wp:anchor distT="45720" distB="45720" distL="114300" distR="114300" simplePos="0" relativeHeight="251689984" behindDoc="0" locked="0" layoutInCell="1" allowOverlap="1" wp14:anchorId="4E13167A" wp14:editId="7C9207F1">
                      <wp:simplePos x="0" y="0"/>
                      <wp:positionH relativeFrom="column">
                        <wp:posOffset>-4445</wp:posOffset>
                      </wp:positionH>
                      <wp:positionV relativeFrom="paragraph">
                        <wp:posOffset>4138461</wp:posOffset>
                      </wp:positionV>
                      <wp:extent cx="5843905"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7E6BEE" w14:textId="5BB7E7E1" w:rsidR="00F20B90" w:rsidRPr="007F0287" w:rsidRDefault="007E0E05" w:rsidP="007F0287">
                                  <w:pPr>
                                    <w:jc w:val="center"/>
                                    <w:rPr>
                                      <w:rFonts w:ascii="Abadi" w:hAnsi="Abadi"/>
                                      <w:b/>
                                      <w:bCs/>
                                    </w:rPr>
                                  </w:pPr>
                                  <w:r w:rsidRPr="007F0287">
                                    <w:rPr>
                                      <w:rFonts w:ascii="Abadi" w:hAnsi="Abadi"/>
                                      <w:b/>
                                      <w:bCs/>
                                    </w:rPr>
                                    <w:t xml:space="preserve">One in four Australians </w:t>
                                  </w:r>
                                  <w:r w:rsidR="007C2543" w:rsidRPr="007F0287">
                                    <w:rPr>
                                      <w:rFonts w:ascii="Abadi" w:hAnsi="Abadi"/>
                                      <w:b/>
                                      <w:bCs/>
                                    </w:rPr>
                                    <w:t xml:space="preserve">get bullied. Let’s ignore these stats </w:t>
                                  </w:r>
                                  <w:r w:rsidR="007F0287" w:rsidRPr="007F0287">
                                    <w:rPr>
                                      <w:rFonts w:ascii="Abadi" w:hAnsi="Abadi"/>
                                      <w:b/>
                                      <w:bCs/>
                                    </w:rPr>
                                    <w:t xml:space="preserve">and </w:t>
                                  </w:r>
                                  <w:r w:rsidR="001D1C57">
                                    <w:rPr>
                                      <w:rFonts w:ascii="Abadi" w:hAnsi="Abadi"/>
                                      <w:b/>
                                      <w:bCs/>
                                    </w:rPr>
                                    <w:t xml:space="preserve">not bother doing </w:t>
                                  </w:r>
                                  <w:r w:rsidR="00850C4A">
                                    <w:rPr>
                                      <w:rFonts w:ascii="Abadi" w:hAnsi="Abadi"/>
                                      <w:b/>
                                      <w:bCs/>
                                    </w:rPr>
                                    <w:t xml:space="preserve">anything to prevent bullying.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13167A" id="_x0000_t202" coordsize="21600,21600" o:spt="202" path="m,l,21600r21600,l21600,xe">
                      <v:stroke joinstyle="miter"/>
                      <v:path gradientshapeok="t" o:connecttype="rect"/>
                    </v:shapetype>
                    <v:shape id="Text Box 2" o:spid="_x0000_s1026" type="#_x0000_t202" style="position:absolute;margin-left:-.35pt;margin-top:325.85pt;width:460.1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" filled="f" stroked="f">
                      <v:textbox style="mso-fit-shape-to-text:t">
                        <w:txbxContent>
                          <w:p w14:paraId="347E6BEE" w14:textId="5BB7E7E1" w:rsidR="00F20B90" w:rsidRPr="007F0287" w:rsidRDefault="007E0E05" w:rsidP="007F0287">
                            <w:pPr>
                              <w:jc w:val="center"/>
                              <w:rPr>
                                <w:rFonts w:ascii="Abadi" w:hAnsi="Abadi"/>
                                <w:b/>
                                <w:bCs/>
                              </w:rPr>
                            </w:pPr>
                            <w:r w:rsidRPr="007F0287">
                              <w:rPr>
                                <w:rFonts w:ascii="Abadi" w:hAnsi="Abadi"/>
                                <w:b/>
                                <w:bCs/>
                              </w:rPr>
                              <w:t xml:space="preserve">One in four Australians </w:t>
                            </w:r>
                            <w:r w:rsidR="007C2543" w:rsidRPr="007F0287">
                              <w:rPr>
                                <w:rFonts w:ascii="Abadi" w:hAnsi="Abadi"/>
                                <w:b/>
                                <w:bCs/>
                              </w:rPr>
                              <w:t xml:space="preserve">get bullied. Let’s ignore these stats </w:t>
                            </w:r>
                            <w:r w:rsidR="007F0287" w:rsidRPr="007F0287">
                              <w:rPr>
                                <w:rFonts w:ascii="Abadi" w:hAnsi="Abadi"/>
                                <w:b/>
                                <w:bCs/>
                              </w:rPr>
                              <w:t xml:space="preserve">and </w:t>
                            </w:r>
                            <w:r w:rsidR="001D1C57">
                              <w:rPr>
                                <w:rFonts w:ascii="Abadi" w:hAnsi="Abadi"/>
                                <w:b/>
                                <w:bCs/>
                              </w:rPr>
                              <w:t xml:space="preserve">not bother doing </w:t>
                            </w:r>
                            <w:r w:rsidR="00850C4A">
                              <w:rPr>
                                <w:rFonts w:ascii="Abadi" w:hAnsi="Abadi"/>
                                <w:b/>
                                <w:bCs/>
                              </w:rPr>
                              <w:t xml:space="preserve">anything to prevent bullying. </w:t>
                            </w:r>
                          </w:p>
                        </w:txbxContent>
                      </v:textbox>
                      <w10:wrap type="square"/>
                    </v:shape>
                  </w:pict>
                </mc:Fallback>
              </mc:AlternateContent>
            </w:r>
          </w:p>
          <w:p w14:paraId="51238ECA" w14:textId="5D02DD5A" w:rsidR="003204C4" w:rsidRPr="007F0287" w:rsidRDefault="007D5123" w:rsidP="007D5123">
            <w:pPr>
              <w:pStyle w:val="Heading1"/>
              <w:rPr>
                <w:rFonts w:ascii="Arabic Typesetting" w:hAnsi="Arabic Typesetting" w:cs="Arabic Typesetting"/>
                <w:sz w:val="102"/>
                <w:szCs w:val="102"/>
              </w:rPr>
            </w:pPr>
            <w:r w:rsidRPr="007F0287">
              <w:rPr>
                <w:rFonts w:ascii="Arabic Typesetting" w:hAnsi="Arabic Typesetting" w:cs="Arabic Typesetting" w:hint="cs"/>
                <w:sz w:val="102"/>
                <w:szCs w:val="102"/>
              </w:rPr>
              <w:t>Bullying? Be Smart. Don’t</w:t>
            </w:r>
            <w:r w:rsidR="007F0287" w:rsidRPr="007F0287">
              <w:rPr>
                <w:rFonts w:ascii="Arabic Typesetting" w:hAnsi="Arabic Typesetting" w:cs="Arabic Typesetting"/>
                <w:sz w:val="102"/>
                <w:szCs w:val="102"/>
              </w:rPr>
              <w:t xml:space="preserve"> </w:t>
            </w:r>
            <w:r w:rsidRPr="007F0287">
              <w:rPr>
                <w:rFonts w:ascii="Arabic Typesetting" w:hAnsi="Arabic Typesetting" w:cs="Arabic Typesetting" w:hint="cs"/>
                <w:sz w:val="102"/>
                <w:szCs w:val="102"/>
              </w:rPr>
              <w:t>S</w:t>
            </w:r>
            <w:bookmarkStart w:id="0" w:name="_GoBack"/>
            <w:bookmarkEnd w:id="0"/>
            <w:r w:rsidRPr="007F0287">
              <w:rPr>
                <w:rFonts w:ascii="Arabic Typesetting" w:hAnsi="Arabic Typesetting" w:cs="Arabic Typesetting" w:hint="cs"/>
                <w:sz w:val="102"/>
                <w:szCs w:val="102"/>
              </w:rPr>
              <w:t>tart</w:t>
            </w:r>
          </w:p>
        </w:tc>
      </w:tr>
      <w:tr w:rsidR="003204C4" w:rsidRPr="005C4C08" w14:paraId="584F736E" w14:textId="77777777" w:rsidTr="00D73BA2">
        <w:tc>
          <w:tcPr>
            <w:tcW w:w="5529" w:type="dxa"/>
            <w:vMerge/>
            <w:tcMar>
              <w:bottom w:w="403" w:type="dxa"/>
            </w:tcMar>
          </w:tcPr>
          <w:p w14:paraId="48F1882B" w14:textId="77777777" w:rsidR="003204C4" w:rsidRPr="00E7314A" w:rsidRDefault="003204C4" w:rsidP="00E674D6">
            <w:pPr>
              <w:rPr>
                <w:noProof/>
                <w:lang w:eastAsia="en-AU"/>
              </w:rPr>
            </w:pPr>
          </w:p>
        </w:tc>
        <w:tc>
          <w:tcPr>
            <w:tcW w:w="4011" w:type="dxa"/>
            <w:tcMar>
              <w:left w:w="288" w:type="dxa"/>
            </w:tcMar>
          </w:tcPr>
          <w:p w14:paraId="5241EAC0" w14:textId="2F574003" w:rsidR="003204C4" w:rsidRDefault="007577D5" w:rsidP="00172E4F">
            <w:pPr>
              <w:rPr>
                <w:rFonts w:ascii="Abadi Extra Light" w:hAnsi="Abadi Extra Light"/>
              </w:rPr>
            </w:pPr>
            <w:r>
              <w:rPr>
                <w:rFonts w:ascii="Abadi Extra Light" w:hAnsi="Abadi Extra Light"/>
              </w:rPr>
              <w:t>bullying as well. Another very popular form of bullying is physiological bullying. This is when you gossip about them and</w:t>
            </w:r>
            <w:r w:rsidR="00750EB6">
              <w:rPr>
                <w:rFonts w:ascii="Abadi Extra Light" w:hAnsi="Abadi Extra Light"/>
              </w:rPr>
              <w:t xml:space="preserve"> make them feel terrible. The requirements for this form of bullying is </w:t>
            </w:r>
            <w:r w:rsidR="009C5553">
              <w:rPr>
                <w:rFonts w:ascii="Abadi Extra Light" w:hAnsi="Abadi Extra Light"/>
              </w:rPr>
              <w:t xml:space="preserve">to be able to be able to bring out the worst in someone, pick on them behind their back, and </w:t>
            </w:r>
            <w:r w:rsidR="00C669C1">
              <w:rPr>
                <w:rFonts w:ascii="Abadi Extra Light" w:hAnsi="Abadi Extra Light"/>
              </w:rPr>
              <w:t xml:space="preserve">make sure everybody thinks they are a loser. </w:t>
            </w:r>
            <w:r w:rsidR="00851E5A">
              <w:rPr>
                <w:rFonts w:ascii="Abadi Extra Light" w:hAnsi="Abadi Extra Light"/>
              </w:rPr>
              <w:t xml:space="preserve">But if you are looking out for a more </w:t>
            </w:r>
            <w:r w:rsidR="00A3552F">
              <w:rPr>
                <w:rFonts w:ascii="Abadi Extra Light" w:hAnsi="Abadi Extra Light"/>
              </w:rPr>
              <w:t xml:space="preserve">cowardly online form of abuse you are more suited to cyberbullying. </w:t>
            </w:r>
            <w:r w:rsidR="00A127F9">
              <w:rPr>
                <w:rFonts w:ascii="Abadi Extra Light" w:hAnsi="Abadi Extra Light"/>
              </w:rPr>
              <w:t xml:space="preserve">It would be ideal if you can gossip about them </w:t>
            </w:r>
            <w:r w:rsidR="007B02F5">
              <w:rPr>
                <w:rFonts w:ascii="Abadi Extra Light" w:hAnsi="Abadi Extra Light"/>
              </w:rPr>
              <w:t xml:space="preserve">and insult them like the last option. </w:t>
            </w:r>
            <w:r w:rsidR="00872C48">
              <w:rPr>
                <w:rFonts w:ascii="Abadi Extra Light" w:hAnsi="Abadi Extra Light"/>
              </w:rPr>
              <w:t xml:space="preserve">To master this cyberbullying </w:t>
            </w:r>
            <w:r w:rsidR="00D05235">
              <w:rPr>
                <w:rFonts w:ascii="Abadi Extra Light" w:hAnsi="Abadi Extra Light"/>
              </w:rPr>
              <w:t>technique,</w:t>
            </w:r>
            <w:r w:rsidR="00872C48">
              <w:rPr>
                <w:rFonts w:ascii="Abadi Extra Light" w:hAnsi="Abadi Extra Light"/>
              </w:rPr>
              <w:t xml:space="preserve"> you must insult them online, make rude comments on social media</w:t>
            </w:r>
            <w:r w:rsidR="00DA2BA0">
              <w:rPr>
                <w:rFonts w:ascii="Abadi Extra Light" w:hAnsi="Abadi Extra Light"/>
              </w:rPr>
              <w:t>, and making sure you post lots of insulting things about them. But a key tip is to post/send around as many embarrassing</w:t>
            </w:r>
            <w:r w:rsidR="002F605A">
              <w:rPr>
                <w:rFonts w:ascii="Abadi Extra Light" w:hAnsi="Abadi Extra Light"/>
              </w:rPr>
              <w:t xml:space="preserve"> things about them as possible. </w:t>
            </w:r>
            <w:r w:rsidR="00DA2BA0">
              <w:rPr>
                <w:rFonts w:ascii="Abadi Extra Light" w:hAnsi="Abadi Extra Light"/>
              </w:rPr>
              <w:t xml:space="preserve"> </w:t>
            </w:r>
          </w:p>
          <w:p w14:paraId="7AAB7314" w14:textId="0D180F8B" w:rsidR="00D05235" w:rsidRDefault="00D05235" w:rsidP="00172E4F">
            <w:pPr>
              <w:rPr>
                <w:rFonts w:ascii="Abadi Extra Light" w:hAnsi="Abadi Extra Light"/>
              </w:rPr>
            </w:pPr>
          </w:p>
          <w:p w14:paraId="3343B34D" w14:textId="77777777" w:rsidR="00B27A32" w:rsidRDefault="00C10F41" w:rsidP="00172E4F">
            <w:pPr>
              <w:rPr>
                <w:rFonts w:ascii="Abadi Extra Light" w:hAnsi="Abadi Extra Light"/>
              </w:rPr>
            </w:pPr>
            <w:r>
              <w:rPr>
                <w:rFonts w:ascii="Abadi Extra Light" w:hAnsi="Abadi Extra Light"/>
              </w:rPr>
              <w:t>You may ask, what can you bully people about</w:t>
            </w:r>
            <w:r w:rsidR="00AA6A83">
              <w:rPr>
                <w:rFonts w:ascii="Abadi Extra Light" w:hAnsi="Abadi Extra Light"/>
              </w:rPr>
              <w:t>?</w:t>
            </w:r>
          </w:p>
          <w:p w14:paraId="6253FD50" w14:textId="3DF55917" w:rsidR="00DC3B57" w:rsidRDefault="00B27A32" w:rsidP="00172E4F">
            <w:pPr>
              <w:rPr>
                <w:rFonts w:ascii="Abadi Extra Light" w:hAnsi="Abadi Extra Light"/>
              </w:rPr>
            </w:pPr>
            <w:r>
              <w:rPr>
                <w:rFonts w:ascii="Abadi Extra Light" w:hAnsi="Abadi Extra Light"/>
              </w:rPr>
              <w:t xml:space="preserve">There is </w:t>
            </w:r>
            <w:r w:rsidR="003169EB">
              <w:rPr>
                <w:rFonts w:ascii="Abadi Extra Light" w:hAnsi="Abadi Extra Light"/>
              </w:rPr>
              <w:t xml:space="preserve">plenty of options, but I will only list a few. </w:t>
            </w:r>
            <w:r w:rsidR="008101FD">
              <w:rPr>
                <w:rFonts w:ascii="Abadi Extra Light" w:hAnsi="Abadi Extra Light"/>
              </w:rPr>
              <w:t xml:space="preserve">A good one to start is their </w:t>
            </w:r>
            <w:r w:rsidR="00F26C64">
              <w:rPr>
                <w:rFonts w:ascii="Abadi Extra Light" w:hAnsi="Abadi Extra Light"/>
              </w:rPr>
              <w:t xml:space="preserve">appearance, if you find them ‘ugly’, or they have </w:t>
            </w:r>
            <w:r w:rsidR="005958E8">
              <w:rPr>
                <w:rFonts w:ascii="Abadi Extra Light" w:hAnsi="Abadi Extra Light"/>
              </w:rPr>
              <w:t>a deformity</w:t>
            </w:r>
            <w:r w:rsidR="00217B38">
              <w:rPr>
                <w:rFonts w:ascii="Abadi Extra Light" w:hAnsi="Abadi Extra Light"/>
              </w:rPr>
              <w:t xml:space="preserve"> that they can’t help having then pick on that.</w:t>
            </w:r>
            <w:r w:rsidR="00F26C64">
              <w:rPr>
                <w:rFonts w:ascii="Abadi Extra Light" w:hAnsi="Abadi Extra Light"/>
              </w:rPr>
              <w:t xml:space="preserve"> </w:t>
            </w:r>
            <w:r w:rsidR="00CD29A6">
              <w:rPr>
                <w:rFonts w:ascii="Abadi Extra Light" w:hAnsi="Abadi Extra Light"/>
              </w:rPr>
              <w:t xml:space="preserve">Another thing that you can bully people about is their </w:t>
            </w:r>
            <w:r w:rsidR="00366744">
              <w:rPr>
                <w:rFonts w:ascii="Abadi Extra Light" w:hAnsi="Abadi Extra Light"/>
              </w:rPr>
              <w:t>behaviour</w:t>
            </w:r>
            <w:r w:rsidR="00CD29A6">
              <w:rPr>
                <w:rFonts w:ascii="Abadi Extra Light" w:hAnsi="Abadi Extra Light"/>
              </w:rPr>
              <w:t>, how they act. This is mainly if they have a disability</w:t>
            </w:r>
            <w:r w:rsidR="00914182">
              <w:rPr>
                <w:rFonts w:ascii="Abadi Extra Light" w:hAnsi="Abadi Extra Light"/>
              </w:rPr>
              <w:t xml:space="preserve"> or are on the spectrum. </w:t>
            </w:r>
            <w:r w:rsidR="00AA6A83">
              <w:rPr>
                <w:rFonts w:ascii="Abadi Extra Light" w:hAnsi="Abadi Extra Light"/>
              </w:rPr>
              <w:t xml:space="preserve"> </w:t>
            </w:r>
          </w:p>
          <w:p w14:paraId="5F70AEF7" w14:textId="23479EDE" w:rsidR="00D05235" w:rsidRPr="007577D5" w:rsidRDefault="00D05235" w:rsidP="00172E4F">
            <w:pPr>
              <w:rPr>
                <w:rFonts w:ascii="Abadi Extra Light" w:hAnsi="Abadi Extra Light"/>
              </w:rPr>
            </w:pPr>
          </w:p>
        </w:tc>
        <w:tc>
          <w:tcPr>
            <w:tcW w:w="4860" w:type="dxa"/>
            <w:tcMar>
              <w:left w:w="288" w:type="dxa"/>
            </w:tcMar>
          </w:tcPr>
          <w:p w14:paraId="11F59A00" w14:textId="77777777" w:rsidR="003204C4" w:rsidRDefault="00A62B2E" w:rsidP="00172E4F">
            <w:pPr>
              <w:rPr>
                <w:rFonts w:ascii="Abadi Extra Light" w:hAnsi="Abadi Extra Light"/>
                <w:lang w:val="it-IT"/>
              </w:rPr>
            </w:pPr>
            <w:r>
              <w:rPr>
                <w:rFonts w:ascii="Abadi Extra Light" w:hAnsi="Abadi Extra Light"/>
                <w:lang w:val="it-IT"/>
              </w:rPr>
              <w:lastRenderedPageBreak/>
              <w:t>A classic topic to bully people about is</w:t>
            </w:r>
            <w:r w:rsidR="00404A2D">
              <w:rPr>
                <w:rFonts w:ascii="Abadi Extra Light" w:hAnsi="Abadi Extra Light"/>
                <w:lang w:val="it-IT"/>
              </w:rPr>
              <w:t xml:space="preserve"> </w:t>
            </w:r>
            <w:r w:rsidR="00FD4DB3">
              <w:rPr>
                <w:rFonts w:ascii="Abadi Extra Light" w:hAnsi="Abadi Extra Light"/>
                <w:lang w:val="it-IT"/>
              </w:rPr>
              <w:t>about their race</w:t>
            </w:r>
            <w:r w:rsidR="00844C36">
              <w:rPr>
                <w:rFonts w:ascii="Abadi Extra Light" w:hAnsi="Abadi Extra Light"/>
                <w:lang w:val="it-IT"/>
              </w:rPr>
              <w:t>. For this one you really need to get into them about the colour of their skin, their customs, and traditional things the</w:t>
            </w:r>
            <w:r w:rsidR="00B705CE">
              <w:rPr>
                <w:rFonts w:ascii="Abadi Extra Light" w:hAnsi="Abadi Extra Light"/>
                <w:lang w:val="it-IT"/>
              </w:rPr>
              <w:t xml:space="preserve">y do. </w:t>
            </w:r>
            <w:r w:rsidR="00960E36">
              <w:rPr>
                <w:rFonts w:ascii="Abadi Extra Light" w:hAnsi="Abadi Extra Light"/>
                <w:lang w:val="it-IT"/>
              </w:rPr>
              <w:t xml:space="preserve">Of course the best one is to ruin their life by bullying them about their social status (how popular they are). If they are in the ‘nerdy group’, or the group you think are noobs, then get into them. Be as mean as possible no matter what method </w:t>
            </w:r>
            <w:r w:rsidR="00EF057E">
              <w:rPr>
                <w:rFonts w:ascii="Abadi Extra Light" w:hAnsi="Abadi Extra Light"/>
                <w:lang w:val="it-IT"/>
              </w:rPr>
              <w:t xml:space="preserve">or topic you use. </w:t>
            </w:r>
          </w:p>
          <w:p w14:paraId="238E2E3A" w14:textId="77777777" w:rsidR="00FC346B" w:rsidRDefault="00FC346B" w:rsidP="00172E4F">
            <w:pPr>
              <w:rPr>
                <w:rFonts w:ascii="Abadi Extra Light" w:hAnsi="Abadi Extra Light"/>
                <w:lang w:val="it-IT"/>
              </w:rPr>
            </w:pPr>
          </w:p>
          <w:p w14:paraId="00F529C1" w14:textId="4CE32FD6" w:rsidR="00FC346B" w:rsidRPr="00C87EDD" w:rsidRDefault="00366744" w:rsidP="00172E4F">
            <w:pPr>
              <w:rPr>
                <w:rFonts w:ascii="Abadi Extra Light" w:hAnsi="Abadi Extra Light"/>
              </w:rPr>
            </w:pPr>
            <w:r>
              <w:rPr>
                <w:rFonts w:ascii="Abadi Extra Light" w:hAnsi="Abadi Extra Light"/>
                <w:lang w:val="it-IT"/>
              </w:rPr>
              <w:t xml:space="preserve">Twenty percent of all students report that they have been bullied. </w:t>
            </w:r>
            <w:r w:rsidR="00FC346B" w:rsidRPr="00366744">
              <w:rPr>
                <w:rFonts w:ascii="Abadi Extra Light" w:hAnsi="Abadi Extra Light"/>
              </w:rPr>
              <w:t>Bullying</w:t>
            </w:r>
            <w:r w:rsidR="00FC346B">
              <w:rPr>
                <w:rFonts w:ascii="Abadi Extra Light" w:hAnsi="Abadi Extra Light"/>
                <w:lang w:val="it-IT"/>
              </w:rPr>
              <w:t xml:space="preserve"> </w:t>
            </w:r>
            <w:r>
              <w:rPr>
                <w:rFonts w:ascii="Abadi Extra Light" w:hAnsi="Abadi Extra Light"/>
                <w:lang w:val="it-IT"/>
              </w:rPr>
              <w:t>destroys</w:t>
            </w:r>
            <w:r w:rsidR="003D7283">
              <w:rPr>
                <w:rFonts w:ascii="Abadi Extra Light" w:hAnsi="Abadi Extra Light"/>
                <w:lang w:val="it-IT"/>
              </w:rPr>
              <w:t xml:space="preserve"> peoples lives, </w:t>
            </w:r>
            <w:r w:rsidR="004A0945">
              <w:rPr>
                <w:rFonts w:ascii="Abadi Extra Light" w:hAnsi="Abadi Extra Light"/>
                <w:lang w:val="it-IT"/>
              </w:rPr>
              <w:t xml:space="preserve">for </w:t>
            </w:r>
            <w:r w:rsidR="003D7283">
              <w:rPr>
                <w:rFonts w:ascii="Abadi Extra Light" w:hAnsi="Abadi Extra Light"/>
                <w:lang w:val="it-IT"/>
              </w:rPr>
              <w:t>both the bully and the victim. If you bully when you are young</w:t>
            </w:r>
            <w:r w:rsidR="002A3445">
              <w:rPr>
                <w:rFonts w:ascii="Abadi Extra Light" w:hAnsi="Abadi Extra Light"/>
                <w:lang w:val="it-IT"/>
              </w:rPr>
              <w:t>,</w:t>
            </w:r>
            <w:r w:rsidR="003D7283">
              <w:rPr>
                <w:rFonts w:ascii="Abadi Extra Light" w:hAnsi="Abadi Extra Light"/>
                <w:lang w:val="it-IT"/>
              </w:rPr>
              <w:t xml:space="preserve"> then you will bully when you are an adult as well.</w:t>
            </w:r>
            <w:r w:rsidR="007456C2">
              <w:rPr>
                <w:rFonts w:ascii="Abadi Extra Light" w:hAnsi="Abadi Extra Light"/>
                <w:lang w:val="it-IT"/>
              </w:rPr>
              <w:t xml:space="preserve"> This can come in the form of wife and children beating and demanding things your way in the work place. </w:t>
            </w:r>
            <w:r w:rsidR="005E190C">
              <w:rPr>
                <w:rFonts w:ascii="Abadi Extra Light" w:hAnsi="Abadi Extra Light"/>
                <w:lang w:val="it-IT"/>
              </w:rPr>
              <w:t xml:space="preserve">People </w:t>
            </w:r>
            <w:r w:rsidR="009860C7">
              <w:rPr>
                <w:rFonts w:ascii="Abadi Extra Light" w:hAnsi="Abadi Extra Light"/>
                <w:lang w:val="it-IT"/>
              </w:rPr>
              <w:t xml:space="preserve">who are bullied are affected physically, mentally </w:t>
            </w:r>
            <w:r w:rsidR="00C87EDD">
              <w:rPr>
                <w:rFonts w:ascii="Abadi Extra Light" w:hAnsi="Abadi Extra Light"/>
                <w:lang w:val="it-IT"/>
              </w:rPr>
              <w:t>and start having thoughts about sui</w:t>
            </w:r>
            <w:r w:rsidR="00CB43A8">
              <w:rPr>
                <w:rFonts w:ascii="Abadi Extra Light" w:hAnsi="Abadi Extra Light"/>
                <w:lang w:val="it-IT"/>
              </w:rPr>
              <w:t>cide</w:t>
            </w:r>
            <w:r w:rsidR="00960CC0">
              <w:rPr>
                <w:rFonts w:ascii="Abadi Extra Light" w:hAnsi="Abadi Extra Light"/>
                <w:lang w:val="it-IT"/>
              </w:rPr>
              <w:t xml:space="preserve">. </w:t>
            </w:r>
            <w:r w:rsidR="00F027CA">
              <w:rPr>
                <w:rFonts w:ascii="Abadi Extra Light" w:hAnsi="Abadi Extra Light"/>
                <w:lang w:val="it-IT"/>
              </w:rPr>
              <w:t xml:space="preserve">Obviously the </w:t>
            </w:r>
            <w:r w:rsidR="00F63588">
              <w:rPr>
                <w:rFonts w:ascii="Abadi Extra Light" w:hAnsi="Abadi Extra Light"/>
                <w:lang w:val="it-IT"/>
              </w:rPr>
              <w:t>eighteen</w:t>
            </w:r>
            <w:r w:rsidR="00F027CA">
              <w:rPr>
                <w:rFonts w:ascii="Abadi Extra Light" w:hAnsi="Abadi Extra Light"/>
                <w:lang w:val="it-IT"/>
              </w:rPr>
              <w:t xml:space="preserve"> hour lectures are doing nothing, maybe we need </w:t>
            </w:r>
            <w:r w:rsidR="00F63588">
              <w:rPr>
                <w:rFonts w:ascii="Abadi Extra Light" w:hAnsi="Abadi Extra Light"/>
                <w:lang w:val="it-IT"/>
              </w:rPr>
              <w:t xml:space="preserve">to up it to thirty-two hours so then it gets drilled into the minds of </w:t>
            </w:r>
            <w:r w:rsidR="00B46FC0">
              <w:rPr>
                <w:rFonts w:ascii="Abadi Extra Light" w:hAnsi="Abadi Extra Light"/>
                <w:lang w:val="it-IT"/>
              </w:rPr>
              <w:t xml:space="preserve">bullys. </w:t>
            </w:r>
            <w:r w:rsidR="00D317F4">
              <w:rPr>
                <w:rFonts w:ascii="Abadi Extra Light" w:hAnsi="Abadi Extra Light"/>
                <w:lang w:val="it-IT"/>
              </w:rPr>
              <w:t xml:space="preserve">Just remember that blowing out somebodys </w:t>
            </w:r>
            <w:r w:rsidR="004A0945">
              <w:rPr>
                <w:rFonts w:ascii="Abadi Extra Light" w:hAnsi="Abadi Extra Light"/>
                <w:lang w:val="it-IT"/>
              </w:rPr>
              <w:t>candle doesnt make yours brighter.</w:t>
            </w:r>
          </w:p>
        </w:tc>
      </w:tr>
      <w:tr w:rsidR="005343CD" w:rsidRPr="00E7314A" w14:paraId="1BD374F0" w14:textId="77777777" w:rsidTr="00623BAC">
        <w:tc>
          <w:tcPr>
            <w:tcW w:w="14400" w:type="dxa"/>
            <w:gridSpan w:val="3"/>
            <w:tcBorders>
              <w:top w:val="single" w:sz="24" w:space="0" w:color="808080" w:themeColor="background1" w:themeShade="80"/>
            </w:tcBorders>
            <w:tcMar>
              <w:top w:w="187" w:type="dxa"/>
              <w:bottom w:w="230" w:type="dxa"/>
            </w:tcMar>
          </w:tcPr>
          <w:p w14:paraId="7B0C2424" w14:textId="77777777" w:rsidR="005343CD" w:rsidRPr="00E7314A" w:rsidRDefault="00493C25" w:rsidP="000E3FFB">
            <w:pPr>
              <w:pStyle w:val="IssueHeader"/>
            </w:pPr>
            <w:sdt>
              <w:sdtPr>
                <w:id w:val="1259180961"/>
                <w:placeholder>
                  <w:docPart w:val="E4D73C9924C34015BE836FB6D186F29D"/>
                </w:placeholder>
                <w:temporary/>
                <w:showingPlcHdr/>
                <w15:appearance w15:val="hidden"/>
                <w:text w:multiLine="1"/>
              </w:sdtPr>
              <w:sdtEndPr/>
              <w:sdtContent>
                <w:r w:rsidR="00DA71B3" w:rsidRPr="00E7314A">
                  <w:t>IN THIS ISSUE</w:t>
                </w:r>
              </w:sdtContent>
            </w:sdt>
          </w:p>
        </w:tc>
      </w:tr>
      <w:tr w:rsidR="006E596E" w:rsidRPr="00E7314A" w14:paraId="7DA1CF47" w14:textId="77777777" w:rsidTr="00D73BA2">
        <w:tc>
          <w:tcPr>
            <w:tcW w:w="5529" w:type="dxa"/>
          </w:tcPr>
          <w:p w14:paraId="1A39D868" w14:textId="77777777" w:rsidR="006E596E" w:rsidRPr="00E7314A" w:rsidRDefault="00493C25" w:rsidP="00200FA9">
            <w:pPr>
              <w:pStyle w:val="IssueSubtitle"/>
            </w:pPr>
            <w:sdt>
              <w:sdtPr>
                <w:id w:val="-2016221855"/>
                <w:placeholder>
                  <w:docPart w:val="250888182ADA4A7EBF89793C61955CE1"/>
                </w:placeholder>
                <w:temporary/>
                <w:showingPlcHdr/>
                <w15:appearance w15:val="hidden"/>
                <w:text w:multiLine="1"/>
              </w:sdtPr>
              <w:sdtEndPr/>
              <w:sdtContent>
                <w:r w:rsidR="006E596E" w:rsidRPr="00E7314A">
                  <w:t>TITLE OF THE TOPIC</w:t>
                </w:r>
              </w:sdtContent>
            </w:sdt>
          </w:p>
        </w:tc>
        <w:tc>
          <w:tcPr>
            <w:tcW w:w="4011" w:type="dxa"/>
            <w:tcMar>
              <w:left w:w="288" w:type="dxa"/>
              <w:right w:w="0" w:type="dxa"/>
            </w:tcMar>
          </w:tcPr>
          <w:p w14:paraId="382FD09E" w14:textId="77777777" w:rsidR="006E596E" w:rsidRPr="00E7314A" w:rsidRDefault="00493C25" w:rsidP="00200FA9">
            <w:pPr>
              <w:pStyle w:val="IssueSubtitle"/>
            </w:pPr>
            <w:sdt>
              <w:sdtPr>
                <w:id w:val="-240097246"/>
                <w:placeholder>
                  <w:docPart w:val="E67E05E582AE495396D640E5AD4DDE55"/>
                </w:placeholder>
                <w:temporary/>
                <w:showingPlcHdr/>
                <w15:appearance w15:val="hidden"/>
                <w:text w:multiLine="1"/>
              </w:sdtPr>
              <w:sdtEndPr/>
              <w:sdtContent>
                <w:r w:rsidR="006E596E" w:rsidRPr="00E7314A">
                  <w:t>ANOTHER TITLE OF THE TOPIC</w:t>
                </w:r>
              </w:sdtContent>
            </w:sdt>
          </w:p>
        </w:tc>
        <w:tc>
          <w:tcPr>
            <w:tcW w:w="4860" w:type="dxa"/>
            <w:tcMar>
              <w:left w:w="288" w:type="dxa"/>
            </w:tcMar>
          </w:tcPr>
          <w:p w14:paraId="1D631824" w14:textId="77777777" w:rsidR="006E596E" w:rsidRPr="00E7314A" w:rsidRDefault="00493C25" w:rsidP="00200FA9">
            <w:pPr>
              <w:pStyle w:val="IssueSubtitle"/>
            </w:pPr>
            <w:sdt>
              <w:sdtPr>
                <w:id w:val="1380207235"/>
                <w:placeholder>
                  <w:docPart w:val="072BCED63C164BD789885B5722A19401"/>
                </w:placeholder>
                <w:temporary/>
                <w:showingPlcHdr/>
                <w15:appearance w15:val="hidden"/>
                <w:text w:multiLine="1"/>
              </w:sdtPr>
              <w:sdtEndPr/>
              <w:sdtContent>
                <w:r w:rsidR="006E596E" w:rsidRPr="00E7314A">
                  <w:t>TITLE OF THE TOPIC</w:t>
                </w:r>
              </w:sdtContent>
            </w:sdt>
          </w:p>
        </w:tc>
      </w:tr>
    </w:tbl>
    <w:p w14:paraId="7E1F1A4C" w14:textId="46C6CD9F" w:rsidR="002020CD" w:rsidRPr="00E7314A" w:rsidRDefault="0076002E" w:rsidP="00AC24C1">
      <w:r w:rsidRPr="00E7314A">
        <w:rPr>
          <w:noProof/>
          <w:lang w:eastAsia="en-AU"/>
        </w:rPr>
        <mc:AlternateContent>
          <mc:Choice Requires="wps">
            <w:drawing>
              <wp:anchor distT="0" distB="0" distL="114300" distR="114300" simplePos="0" relativeHeight="251686912" behindDoc="1" locked="0" layoutInCell="1" allowOverlap="1" wp14:anchorId="089F3343" wp14:editId="5E7E4A82">
                <wp:simplePos x="0" y="0"/>
                <wp:positionH relativeFrom="page">
                  <wp:align>left</wp:align>
                </wp:positionH>
                <wp:positionV relativeFrom="paragraph">
                  <wp:posOffset>-12880975</wp:posOffset>
                </wp:positionV>
                <wp:extent cx="10147300" cy="4398264"/>
                <wp:effectExtent l="0" t="0" r="0" b="2540"/>
                <wp:wrapNone/>
                <wp:docPr id="21"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0" cy="4398264"/>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63DB0277" id="Rectangle 49" o:spid="_x0000_s1026" style="position:absolute;margin-left:0;margin-top:-1014.25pt;width:799pt;height:346.3pt;z-index:-251629568;visibility:visible;mso-wrap-style:square;mso-width-percent:1000;mso-height-percent:0;mso-wrap-distance-left:9pt;mso-wrap-distance-top:0;mso-wrap-distance-right:9pt;mso-wrap-distance-bottom:0;mso-position-horizontal:left;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" fillcolor="#eeece1 [3214]" stroked="f">
                <w10:wrap anchorx="page"/>
              </v:rect>
            </w:pict>
          </mc:Fallback>
        </mc:AlternateContent>
      </w:r>
    </w:p>
    <w:sectPr w:rsidR="002020CD" w:rsidRPr="00E7314A" w:rsidSect="007A377F">
      <w:headerReference w:type="default" r:id="rId13"/>
      <w:footerReference w:type="default" r:id="rId14"/>
      <w:headerReference w:type="first" r:id="rId15"/>
      <w:footerReference w:type="first" r:id="rId16"/>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6F0F7" w14:textId="77777777" w:rsidR="00493C25" w:rsidRDefault="00493C25" w:rsidP="00A4086C">
      <w:r>
        <w:separator/>
      </w:r>
    </w:p>
    <w:p w14:paraId="5DE71C1B" w14:textId="77777777" w:rsidR="00493C25" w:rsidRDefault="00493C25" w:rsidP="00A4086C"/>
  </w:endnote>
  <w:endnote w:type="continuationSeparator" w:id="0">
    <w:p w14:paraId="30901D2B" w14:textId="77777777" w:rsidR="00493C25" w:rsidRDefault="00493C25" w:rsidP="00A4086C">
      <w:r>
        <w:continuationSeparator/>
      </w:r>
    </w:p>
    <w:p w14:paraId="23BBC0AE" w14:textId="77777777" w:rsidR="00493C25" w:rsidRDefault="00493C25"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abic Typesetting">
    <w:altName w:val="Arabic Typesetting"/>
    <w:charset w:val="B2"/>
    <w:family w:val="script"/>
    <w:pitch w:val="variable"/>
    <w:sig w:usb0="80002007" w:usb1="80000000" w:usb2="00000008" w:usb3="00000000" w:csb0="000000D3" w:csb1="00000000"/>
  </w:font>
  <w:font w:name="Aldhabi">
    <w:charset w:val="B2"/>
    <w:family w:val="auto"/>
    <w:pitch w:val="variable"/>
    <w:sig w:usb0="80002007" w:usb1="80000000" w:usb2="00000008" w:usb3="00000000" w:csb0="00000041" w:csb1="00000000"/>
  </w:font>
  <w:font w:name="Abadi Extra Light">
    <w:charset w:val="00"/>
    <w:family w:val="swiss"/>
    <w:pitch w:val="variable"/>
    <w:sig w:usb0="80000003" w:usb1="00000000" w:usb2="00000000" w:usb3="00000000" w:csb0="00000001"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938D4" w14:textId="77777777" w:rsidR="00E96F61" w:rsidRPr="00824AF8" w:rsidRDefault="00824AF8" w:rsidP="00824AF8">
    <w:pPr>
      <w:pStyle w:val="Footer"/>
    </w:pPr>
    <w:r w:rsidRPr="00824AF8">
      <w:t xml:space="preserve">PAGE </w:t>
    </w:r>
    <w:r w:rsidRPr="00824AF8">
      <w:fldChar w:fldCharType="begin"/>
    </w:r>
    <w:r w:rsidRPr="00824AF8">
      <w:instrText xml:space="preserve"> PAGE </w:instrText>
    </w:r>
    <w:r w:rsidRPr="00824AF8">
      <w:fldChar w:fldCharType="separate"/>
    </w:r>
    <w:r w:rsidRPr="00824AF8">
      <w:t>3</w:t>
    </w:r>
    <w:r w:rsidRPr="00824AF8">
      <w:fldChar w:fldCharType="end"/>
    </w:r>
    <w:r w:rsidR="00E96F61" w:rsidRPr="00824AF8">
      <w:rPr>
        <w:noProof/>
      </w:rPr>
      <mc:AlternateContent>
        <mc:Choice Requires="wps">
          <w:drawing>
            <wp:anchor distT="0" distB="0" distL="114300" distR="114300" simplePos="0" relativeHeight="251670528" behindDoc="0" locked="0" layoutInCell="1" allowOverlap="1" wp14:anchorId="23915A81" wp14:editId="1A49CB0D">
              <wp:simplePos x="0" y="0"/>
              <wp:positionH relativeFrom="column">
                <wp:posOffset>31750</wp:posOffset>
              </wp:positionH>
              <wp:positionV relativeFrom="paragraph">
                <wp:posOffset>290195</wp:posOffset>
              </wp:positionV>
              <wp:extent cx="9144000" cy="370840"/>
              <wp:effectExtent l="0" t="0" r="0" b="0"/>
              <wp:wrapNone/>
              <wp:docPr id="79"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750FE10A" id="Rectangle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" fillcolor="#1f497d [3215]"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9A1A8" w14:textId="77777777" w:rsidR="00E96F61" w:rsidRPr="00E96F61" w:rsidRDefault="00493C25" w:rsidP="002C5E34">
    <w:pPr>
      <w:pStyle w:val="Footer"/>
    </w:pPr>
    <w:sdt>
      <w:sdtPr>
        <w:rPr>
          <w:rStyle w:val="PageNumber"/>
        </w:rPr>
        <w:id w:val="882828279"/>
        <w:docPartObj>
          <w:docPartGallery w:val="Page Numbers (Bottom of Page)"/>
          <w:docPartUnique/>
        </w:docPartObj>
      </w:sdtPr>
      <w:sdtEndPr>
        <w:rPr>
          <w:rStyle w:val="PageNumber"/>
        </w:rPr>
      </w:sdtEndPr>
      <w:sdtContent>
        <w:r w:rsidR="00E96F61" w:rsidRPr="00E339B9">
          <w:rPr>
            <w:rStyle w:val="PageNumber"/>
          </w:rPr>
          <w:t xml:space="preserve">PAGE </w:t>
        </w:r>
        <w:r w:rsidR="00E96F61" w:rsidRPr="00E339B9">
          <w:rPr>
            <w:rStyle w:val="PageNumber"/>
          </w:rPr>
          <w:fldChar w:fldCharType="begin"/>
        </w:r>
        <w:r w:rsidR="00E96F61" w:rsidRPr="00E339B9">
          <w:rPr>
            <w:rStyle w:val="PageNumber"/>
          </w:rPr>
          <w:instrText xml:space="preserve"> PAGE </w:instrText>
        </w:r>
        <w:r w:rsidR="00E96F61" w:rsidRPr="00E339B9">
          <w:rPr>
            <w:rStyle w:val="PageNumber"/>
          </w:rPr>
          <w:fldChar w:fldCharType="separate"/>
        </w:r>
        <w:r w:rsidR="00CA4EE4">
          <w:rPr>
            <w:rStyle w:val="PageNumber"/>
            <w:noProof/>
          </w:rPr>
          <w:t>1</w:t>
        </w:r>
        <w:r w:rsidR="00E96F61" w:rsidRPr="00E339B9">
          <w:rPr>
            <w:rStyle w:val="PageNumber"/>
          </w:rPr>
          <w:fldChar w:fldCharType="end"/>
        </w:r>
      </w:sdtContent>
    </w:sdt>
    <w:r w:rsidR="00E96F61">
      <w:rPr>
        <w:noProof/>
        <w:lang w:eastAsia="en-AU"/>
      </w:rPr>
      <mc:AlternateContent>
        <mc:Choice Requires="wps">
          <w:drawing>
            <wp:anchor distT="0" distB="0" distL="114300" distR="114300" simplePos="0" relativeHeight="251664384" behindDoc="0" locked="0" layoutInCell="1" allowOverlap="1" wp14:anchorId="7C60B483" wp14:editId="24FA0C03">
              <wp:simplePos x="0" y="0"/>
              <wp:positionH relativeFrom="page">
                <wp:align>center</wp:align>
              </wp:positionH>
              <wp:positionV relativeFrom="page">
                <wp:align>bottom</wp:align>
              </wp:positionV>
              <wp:extent cx="9144000" cy="374904"/>
              <wp:effectExtent l="0" t="0" r="0" b="6350"/>
              <wp:wrapNone/>
              <wp:docPr id="71"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3E8C8243" id="Rectangle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47004" w14:textId="77777777" w:rsidR="00493C25" w:rsidRDefault="00493C25" w:rsidP="00A4086C">
      <w:r>
        <w:separator/>
      </w:r>
    </w:p>
    <w:p w14:paraId="48A9FD3A" w14:textId="77777777" w:rsidR="00493C25" w:rsidRDefault="00493C25" w:rsidP="00A4086C"/>
  </w:footnote>
  <w:footnote w:type="continuationSeparator" w:id="0">
    <w:p w14:paraId="77B3814D" w14:textId="77777777" w:rsidR="00493C25" w:rsidRDefault="00493C25" w:rsidP="00A4086C">
      <w:r>
        <w:continuationSeparator/>
      </w:r>
    </w:p>
    <w:p w14:paraId="3C745D0F" w14:textId="77777777" w:rsidR="00493C25" w:rsidRDefault="00493C25"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360" w:type="dxa"/>
        <w:left w:w="0" w:type="dxa"/>
        <w:bottom w:w="360" w:type="dxa"/>
        <w:right w:w="0" w:type="dxa"/>
      </w:tblCellMar>
      <w:tblLook w:val="0600" w:firstRow="0" w:lastRow="0" w:firstColumn="0" w:lastColumn="0" w:noHBand="1" w:noVBand="1"/>
    </w:tblPr>
    <w:tblGrid>
      <w:gridCol w:w="9810"/>
      <w:gridCol w:w="4590"/>
    </w:tblGrid>
    <w:tr w:rsidR="007A377F" w14:paraId="02F3ABF0" w14:textId="77777777" w:rsidTr="00633279">
      <w:tc>
        <w:tcPr>
          <w:tcW w:w="9810" w:type="dxa"/>
          <w:vAlign w:val="center"/>
        </w:tcPr>
        <w:p w14:paraId="205CA044" w14:textId="45FC7663" w:rsidR="007A377F" w:rsidRDefault="00493C25" w:rsidP="007A377F">
          <w:pPr>
            <w:pStyle w:val="Date2"/>
          </w:pPr>
          <w:sdt>
            <w:sdtPr>
              <w:alias w:val="Date"/>
              <w:tag w:val=""/>
              <w:id w:val="-1913544124"/>
              <w:placeholder>
                <w:docPart w:val="906BF55DD442477D9A1C240D01BFA8E0"/>
              </w:placeholder>
              <w:dataBinding w:prefixMappings="xmlns:ns0='http://schemas.microsoft.com/office/2006/coverPageProps' " w:xpath="/ns0:CoverPageProperties[1]/ns0:Abstract[1]" w:storeItemID="{55AF091B-3C7A-41E3-B477-F2FDAA23CFDA}"/>
              <w15:appearance w15:val="hidden"/>
              <w:text/>
            </w:sdtPr>
            <w:sdtEndPr/>
            <w:sdtContent>
              <w:r w:rsidR="009C7D29">
                <w:t>22</w:t>
              </w:r>
            </w:sdtContent>
          </w:sdt>
          <w:r w:rsidR="00C31739" w:rsidRPr="000E3FFB">
            <w:t xml:space="preserve">  / /  </w:t>
          </w:r>
          <w:sdt>
            <w:sdtPr>
              <w:alias w:val="Day"/>
              <w:tag w:val=""/>
              <w:id w:val="2075773477"/>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B30625">
                <w:t>06</w:t>
              </w:r>
            </w:sdtContent>
          </w:sdt>
          <w:r w:rsidR="00C31739" w:rsidRPr="000E3FFB">
            <w:t xml:space="preserve">  / /  </w:t>
          </w:r>
          <w:sdt>
            <w:sdtPr>
              <w:alias w:val="Issue Number"/>
              <w:tag w:val=""/>
              <w:id w:val="1121570739"/>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C907CB">
                <w:t>issue number</w:t>
              </w:r>
            </w:sdtContent>
          </w:sdt>
        </w:p>
      </w:tc>
      <w:tc>
        <w:tcPr>
          <w:tcW w:w="4590" w:type="dxa"/>
          <w:shd w:val="clear" w:color="auto" w:fill="1F497D" w:themeFill="text2"/>
        </w:tcPr>
        <w:p w14:paraId="1C7D0348" w14:textId="205879C0" w:rsidR="007A377F" w:rsidRPr="007A377F" w:rsidRDefault="00493C25" w:rsidP="007A377F">
          <w:pPr>
            <w:pStyle w:val="Title2"/>
          </w:pPr>
          <w:sdt>
            <w:sdtPr>
              <w:alias w:val="Title"/>
              <w:tag w:val=""/>
              <w:id w:val="-483392349"/>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131288">
                <w:t>The advertiser</w:t>
              </w:r>
            </w:sdtContent>
          </w:sdt>
        </w:p>
      </w:tc>
    </w:tr>
  </w:tbl>
  <w:p w14:paraId="5917D44D" w14:textId="77777777" w:rsidR="007A377F" w:rsidRPr="007A377F" w:rsidRDefault="007A377F" w:rsidP="007A37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00" w:firstRow="0" w:lastRow="0" w:firstColumn="0" w:lastColumn="0" w:noHBand="1" w:noVBand="1"/>
    </w:tblPr>
    <w:tblGrid>
      <w:gridCol w:w="14390"/>
    </w:tblGrid>
    <w:tr w:rsidR="000F107E" w14:paraId="2CB642A6" w14:textId="77777777" w:rsidTr="00587E7D">
      <w:tc>
        <w:tcPr>
          <w:tcW w:w="14390" w:type="dxa"/>
          <w:shd w:val="clear" w:color="auto" w:fill="1F497D" w:themeFill="text2"/>
          <w:tcMar>
            <w:top w:w="317" w:type="dxa"/>
            <w:left w:w="115" w:type="dxa"/>
            <w:bottom w:w="317" w:type="dxa"/>
            <w:right w:w="115" w:type="dxa"/>
          </w:tcMar>
        </w:tcPr>
        <w:p w14:paraId="54CBE252" w14:textId="77777777" w:rsidR="000F107E" w:rsidRDefault="000F107E" w:rsidP="000F107E"/>
      </w:tc>
    </w:tr>
    <w:tr w:rsidR="000F107E" w14:paraId="78F783F5" w14:textId="77777777" w:rsidTr="00587E7D">
      <w:tc>
        <w:tcPr>
          <w:tcW w:w="14390" w:type="dxa"/>
          <w:tcMar>
            <w:top w:w="245" w:type="dxa"/>
            <w:left w:w="115" w:type="dxa"/>
            <w:right w:w="115" w:type="dxa"/>
          </w:tcMar>
        </w:tcPr>
        <w:p w14:paraId="6727B27E" w14:textId="25424950" w:rsidR="000F107E" w:rsidRDefault="00493C25" w:rsidP="000F107E">
          <w:pPr>
            <w:pStyle w:val="Date"/>
          </w:pPr>
          <w:sdt>
            <w:sdtPr>
              <w:alias w:val="Date"/>
              <w:tag w:val=""/>
              <w:id w:val="-819499567"/>
              <w:placeholder>
                <w:docPart w:val="1293170400C14D15B6FB613965A0168B"/>
              </w:placeholder>
              <w:dataBinding w:prefixMappings="xmlns:ns0='http://schemas.microsoft.com/office/2006/coverPageProps' " w:xpath="/ns0:CoverPageProperties[1]/ns0:Abstract[1]" w:storeItemID="{55AF091B-3C7A-41E3-B477-F2FDAA23CFDA}"/>
              <w15:appearance w15:val="hidden"/>
              <w:text/>
            </w:sdtPr>
            <w:sdtEndPr/>
            <w:sdtContent>
              <w:r w:rsidR="009C7D29">
                <w:t>22</w:t>
              </w:r>
            </w:sdtContent>
          </w:sdt>
          <w:r w:rsidR="000F107E" w:rsidRPr="000E3FFB">
            <w:t xml:space="preserve">  / /  </w:t>
          </w:r>
          <w:sdt>
            <w:sdtPr>
              <w:alias w:val="Day"/>
              <w:tag w:val=""/>
              <w:id w:val="1781150532"/>
              <w:placeholder>
                <w:docPart w:val="2DF1C7DEA3CF46C19414A3ADDFA11012"/>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B30625">
                <w:t>06</w:t>
              </w:r>
            </w:sdtContent>
          </w:sdt>
          <w:r w:rsidR="000F107E" w:rsidRPr="000E3FFB">
            <w:t xml:space="preserve">  / /  </w:t>
          </w:r>
          <w:sdt>
            <w:sdtPr>
              <w:alias w:val="Issue Number"/>
              <w:tag w:val=""/>
              <w:id w:val="-96175452"/>
              <w:placeholder>
                <w:docPart w:val="C66BFB05CB634D748B67EF4E23A1BD6B"/>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131288">
                <w:t>issue number</w:t>
              </w:r>
            </w:sdtContent>
          </w:sdt>
        </w:p>
      </w:tc>
    </w:tr>
  </w:tbl>
  <w:p w14:paraId="4A8E3554" w14:textId="77777777" w:rsidR="00E96F61" w:rsidRPr="000E3FFB" w:rsidRDefault="00E674D6" w:rsidP="000F107E">
    <w:r w:rsidRPr="000F107E">
      <w:rPr>
        <w:noProof/>
      </w:rPr>
      <mc:AlternateContent>
        <mc:Choice Requires="wps">
          <w:drawing>
            <wp:anchor distT="0" distB="0" distL="114300" distR="114300" simplePos="0" relativeHeight="251659264" behindDoc="1" locked="0" layoutInCell="1" allowOverlap="1" wp14:anchorId="1BFF7071" wp14:editId="318953CD">
              <wp:simplePos x="0" y="0"/>
              <wp:positionH relativeFrom="page">
                <wp:align>center</wp:align>
              </wp:positionH>
              <wp:positionV relativeFrom="page">
                <wp:align>top</wp:align>
              </wp:positionV>
              <wp:extent cx="10058400" cy="4187952"/>
              <wp:effectExtent l="0" t="0" r="0" b="3175"/>
              <wp:wrapNone/>
              <wp:docPr id="58" name="Rectangl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7235CF0E" id="Rectangle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" fillcolor="#eeece1 [321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A76D48"/>
    <w:multiLevelType w:val="hybridMultilevel"/>
    <w:tmpl w:val="C23C17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625"/>
    <w:rsid w:val="0000051B"/>
    <w:rsid w:val="00012E26"/>
    <w:rsid w:val="00022169"/>
    <w:rsid w:val="000231DB"/>
    <w:rsid w:val="00044029"/>
    <w:rsid w:val="00045534"/>
    <w:rsid w:val="00050F1C"/>
    <w:rsid w:val="00063F7F"/>
    <w:rsid w:val="000A224A"/>
    <w:rsid w:val="000A76DA"/>
    <w:rsid w:val="000B13D7"/>
    <w:rsid w:val="000B4333"/>
    <w:rsid w:val="000E3FFB"/>
    <w:rsid w:val="000E4CC0"/>
    <w:rsid w:val="000F107E"/>
    <w:rsid w:val="000F71CB"/>
    <w:rsid w:val="000F7FE7"/>
    <w:rsid w:val="0011161F"/>
    <w:rsid w:val="00131288"/>
    <w:rsid w:val="00136A30"/>
    <w:rsid w:val="001523D7"/>
    <w:rsid w:val="001529D7"/>
    <w:rsid w:val="0016191D"/>
    <w:rsid w:val="00172E4F"/>
    <w:rsid w:val="001A5F31"/>
    <w:rsid w:val="001D0AC7"/>
    <w:rsid w:val="001D1C57"/>
    <w:rsid w:val="001D76C3"/>
    <w:rsid w:val="001E113D"/>
    <w:rsid w:val="00200FA9"/>
    <w:rsid w:val="002020CD"/>
    <w:rsid w:val="00217B38"/>
    <w:rsid w:val="0022268B"/>
    <w:rsid w:val="00230283"/>
    <w:rsid w:val="00247D6C"/>
    <w:rsid w:val="002676A7"/>
    <w:rsid w:val="0028175A"/>
    <w:rsid w:val="00281EFB"/>
    <w:rsid w:val="00283829"/>
    <w:rsid w:val="002A3445"/>
    <w:rsid w:val="002B66B5"/>
    <w:rsid w:val="002C5E34"/>
    <w:rsid w:val="002D08C9"/>
    <w:rsid w:val="002E6613"/>
    <w:rsid w:val="002F605A"/>
    <w:rsid w:val="003020EC"/>
    <w:rsid w:val="003123DA"/>
    <w:rsid w:val="003169EB"/>
    <w:rsid w:val="003204C4"/>
    <w:rsid w:val="00335DF1"/>
    <w:rsid w:val="0035479E"/>
    <w:rsid w:val="00356F44"/>
    <w:rsid w:val="00366744"/>
    <w:rsid w:val="00367465"/>
    <w:rsid w:val="0037440F"/>
    <w:rsid w:val="00381DB7"/>
    <w:rsid w:val="00394698"/>
    <w:rsid w:val="003A79C0"/>
    <w:rsid w:val="003B659C"/>
    <w:rsid w:val="003D7283"/>
    <w:rsid w:val="003E2BB9"/>
    <w:rsid w:val="003E46D3"/>
    <w:rsid w:val="003E7D92"/>
    <w:rsid w:val="00404A2D"/>
    <w:rsid w:val="004149AF"/>
    <w:rsid w:val="00434F25"/>
    <w:rsid w:val="004608E9"/>
    <w:rsid w:val="00470E21"/>
    <w:rsid w:val="00493C25"/>
    <w:rsid w:val="0049664B"/>
    <w:rsid w:val="00496D3F"/>
    <w:rsid w:val="004A0945"/>
    <w:rsid w:val="004A2274"/>
    <w:rsid w:val="004C06CD"/>
    <w:rsid w:val="004C5430"/>
    <w:rsid w:val="004C7470"/>
    <w:rsid w:val="004F26B2"/>
    <w:rsid w:val="004F43C0"/>
    <w:rsid w:val="00517347"/>
    <w:rsid w:val="005343CD"/>
    <w:rsid w:val="0054122D"/>
    <w:rsid w:val="00543649"/>
    <w:rsid w:val="00553A45"/>
    <w:rsid w:val="005711A8"/>
    <w:rsid w:val="00580149"/>
    <w:rsid w:val="00587E7D"/>
    <w:rsid w:val="0059446E"/>
    <w:rsid w:val="005958E8"/>
    <w:rsid w:val="005A2093"/>
    <w:rsid w:val="005C4C08"/>
    <w:rsid w:val="005D0EC1"/>
    <w:rsid w:val="005E09B0"/>
    <w:rsid w:val="005E156C"/>
    <w:rsid w:val="005E190C"/>
    <w:rsid w:val="005F2206"/>
    <w:rsid w:val="005F61E7"/>
    <w:rsid w:val="005F7E8C"/>
    <w:rsid w:val="00606328"/>
    <w:rsid w:val="00623BAC"/>
    <w:rsid w:val="00633279"/>
    <w:rsid w:val="00680941"/>
    <w:rsid w:val="006B246D"/>
    <w:rsid w:val="006D165B"/>
    <w:rsid w:val="006E0DC4"/>
    <w:rsid w:val="006E247A"/>
    <w:rsid w:val="006E596E"/>
    <w:rsid w:val="00706FBA"/>
    <w:rsid w:val="007121F6"/>
    <w:rsid w:val="00721871"/>
    <w:rsid w:val="00724F53"/>
    <w:rsid w:val="007347D3"/>
    <w:rsid w:val="007456C2"/>
    <w:rsid w:val="00750EB6"/>
    <w:rsid w:val="0075572F"/>
    <w:rsid w:val="00755A32"/>
    <w:rsid w:val="007577D5"/>
    <w:rsid w:val="0076002E"/>
    <w:rsid w:val="00767382"/>
    <w:rsid w:val="00783E55"/>
    <w:rsid w:val="007874D4"/>
    <w:rsid w:val="007A2707"/>
    <w:rsid w:val="007A377F"/>
    <w:rsid w:val="007B02F5"/>
    <w:rsid w:val="007C2543"/>
    <w:rsid w:val="007D1D0D"/>
    <w:rsid w:val="007D5123"/>
    <w:rsid w:val="007D57BF"/>
    <w:rsid w:val="007E0E05"/>
    <w:rsid w:val="007F0287"/>
    <w:rsid w:val="008077E7"/>
    <w:rsid w:val="008101FD"/>
    <w:rsid w:val="00824AF8"/>
    <w:rsid w:val="00844C36"/>
    <w:rsid w:val="00850C4A"/>
    <w:rsid w:val="00851E5A"/>
    <w:rsid w:val="00866728"/>
    <w:rsid w:val="00872C48"/>
    <w:rsid w:val="00872E03"/>
    <w:rsid w:val="008E34E1"/>
    <w:rsid w:val="008F0BC1"/>
    <w:rsid w:val="00900E0D"/>
    <w:rsid w:val="00914182"/>
    <w:rsid w:val="00924676"/>
    <w:rsid w:val="0092642A"/>
    <w:rsid w:val="0093473C"/>
    <w:rsid w:val="00940811"/>
    <w:rsid w:val="00960CC0"/>
    <w:rsid w:val="00960E36"/>
    <w:rsid w:val="009663B8"/>
    <w:rsid w:val="00977992"/>
    <w:rsid w:val="009860C7"/>
    <w:rsid w:val="009C0059"/>
    <w:rsid w:val="009C1CD2"/>
    <w:rsid w:val="009C5553"/>
    <w:rsid w:val="009C7D29"/>
    <w:rsid w:val="009D1085"/>
    <w:rsid w:val="009F0B62"/>
    <w:rsid w:val="00A127F9"/>
    <w:rsid w:val="00A15039"/>
    <w:rsid w:val="00A17D09"/>
    <w:rsid w:val="00A3552F"/>
    <w:rsid w:val="00A37FA5"/>
    <w:rsid w:val="00A4086C"/>
    <w:rsid w:val="00A42E8A"/>
    <w:rsid w:val="00A53D48"/>
    <w:rsid w:val="00A62B2E"/>
    <w:rsid w:val="00A65138"/>
    <w:rsid w:val="00A65C6B"/>
    <w:rsid w:val="00A8270D"/>
    <w:rsid w:val="00A90042"/>
    <w:rsid w:val="00A901D0"/>
    <w:rsid w:val="00A97971"/>
    <w:rsid w:val="00AA4797"/>
    <w:rsid w:val="00AA6A83"/>
    <w:rsid w:val="00AB13A5"/>
    <w:rsid w:val="00AC24C1"/>
    <w:rsid w:val="00AE6183"/>
    <w:rsid w:val="00AF5AFD"/>
    <w:rsid w:val="00B07A4A"/>
    <w:rsid w:val="00B10F04"/>
    <w:rsid w:val="00B13E5E"/>
    <w:rsid w:val="00B155B0"/>
    <w:rsid w:val="00B23F9A"/>
    <w:rsid w:val="00B27A32"/>
    <w:rsid w:val="00B30625"/>
    <w:rsid w:val="00B326D0"/>
    <w:rsid w:val="00B42612"/>
    <w:rsid w:val="00B46FC0"/>
    <w:rsid w:val="00B5275C"/>
    <w:rsid w:val="00B55149"/>
    <w:rsid w:val="00B62125"/>
    <w:rsid w:val="00B70471"/>
    <w:rsid w:val="00B705CE"/>
    <w:rsid w:val="00B80A43"/>
    <w:rsid w:val="00B979F8"/>
    <w:rsid w:val="00BA633E"/>
    <w:rsid w:val="00BB2071"/>
    <w:rsid w:val="00BC778E"/>
    <w:rsid w:val="00BF78A4"/>
    <w:rsid w:val="00C05FAA"/>
    <w:rsid w:val="00C10F41"/>
    <w:rsid w:val="00C31739"/>
    <w:rsid w:val="00C317BE"/>
    <w:rsid w:val="00C4582C"/>
    <w:rsid w:val="00C62CD0"/>
    <w:rsid w:val="00C669C1"/>
    <w:rsid w:val="00C722CA"/>
    <w:rsid w:val="00C85651"/>
    <w:rsid w:val="00C87EDD"/>
    <w:rsid w:val="00C907CB"/>
    <w:rsid w:val="00CA4EE4"/>
    <w:rsid w:val="00CB3848"/>
    <w:rsid w:val="00CB38DF"/>
    <w:rsid w:val="00CB3AE6"/>
    <w:rsid w:val="00CB43A8"/>
    <w:rsid w:val="00CC5812"/>
    <w:rsid w:val="00CC5912"/>
    <w:rsid w:val="00CC6181"/>
    <w:rsid w:val="00CD29A6"/>
    <w:rsid w:val="00CD3F66"/>
    <w:rsid w:val="00CE2BE4"/>
    <w:rsid w:val="00CF454A"/>
    <w:rsid w:val="00D05235"/>
    <w:rsid w:val="00D10C14"/>
    <w:rsid w:val="00D16A23"/>
    <w:rsid w:val="00D22927"/>
    <w:rsid w:val="00D317F4"/>
    <w:rsid w:val="00D5338F"/>
    <w:rsid w:val="00D73BA2"/>
    <w:rsid w:val="00D779CF"/>
    <w:rsid w:val="00D90CAB"/>
    <w:rsid w:val="00DA2BA0"/>
    <w:rsid w:val="00DA71B3"/>
    <w:rsid w:val="00DB39BE"/>
    <w:rsid w:val="00DB4D74"/>
    <w:rsid w:val="00DC3B57"/>
    <w:rsid w:val="00DD2548"/>
    <w:rsid w:val="00DD774E"/>
    <w:rsid w:val="00DF1AF1"/>
    <w:rsid w:val="00E03278"/>
    <w:rsid w:val="00E15332"/>
    <w:rsid w:val="00E154DF"/>
    <w:rsid w:val="00E339B9"/>
    <w:rsid w:val="00E43CF0"/>
    <w:rsid w:val="00E47FD9"/>
    <w:rsid w:val="00E5732F"/>
    <w:rsid w:val="00E61969"/>
    <w:rsid w:val="00E674D6"/>
    <w:rsid w:val="00E7314A"/>
    <w:rsid w:val="00E76495"/>
    <w:rsid w:val="00E821D6"/>
    <w:rsid w:val="00E86E96"/>
    <w:rsid w:val="00E9372D"/>
    <w:rsid w:val="00E96F61"/>
    <w:rsid w:val="00EA7581"/>
    <w:rsid w:val="00EB347B"/>
    <w:rsid w:val="00ED7B16"/>
    <w:rsid w:val="00EE15AE"/>
    <w:rsid w:val="00EF057E"/>
    <w:rsid w:val="00F027CA"/>
    <w:rsid w:val="00F06E0E"/>
    <w:rsid w:val="00F20B90"/>
    <w:rsid w:val="00F26C64"/>
    <w:rsid w:val="00F271BF"/>
    <w:rsid w:val="00F627CE"/>
    <w:rsid w:val="00F63588"/>
    <w:rsid w:val="00F652B2"/>
    <w:rsid w:val="00F849FD"/>
    <w:rsid w:val="00F91D19"/>
    <w:rsid w:val="00FC346B"/>
    <w:rsid w:val="00FD4DB3"/>
    <w:rsid w:val="00FD60FD"/>
    <w:rsid w:val="00FE1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F0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E34"/>
    <w:rPr>
      <w:lang w:val="en-AU"/>
    </w:rPr>
  </w:style>
  <w:style w:type="paragraph" w:styleId="Heading1">
    <w:name w:val="heading 1"/>
    <w:basedOn w:val="Normal"/>
    <w:next w:val="Normal"/>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Heading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Heading3">
    <w:name w:val="heading 3"/>
    <w:basedOn w:val="Normal"/>
    <w:next w:val="Normal"/>
    <w:uiPriority w:val="9"/>
    <w:qFormat/>
    <w:rsid w:val="00AA4797"/>
    <w:pPr>
      <w:spacing w:before="240"/>
      <w:outlineLvl w:val="2"/>
    </w:pPr>
    <w:rPr>
      <w:b/>
      <w:sz w:val="52"/>
    </w:rPr>
  </w:style>
  <w:style w:type="paragraph" w:styleId="Heading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Heading5">
    <w:name w:val="heading 5"/>
    <w:basedOn w:val="Normal"/>
    <w:next w:val="Normal"/>
    <w:link w:val="Heading5Char"/>
    <w:uiPriority w:val="9"/>
    <w:qFormat/>
    <w:rsid w:val="00940811"/>
    <w:pPr>
      <w:pBdr>
        <w:bottom w:val="single" w:sz="12" w:space="6" w:color="808080" w:themeColor="background1" w:themeShade="80"/>
      </w:pBdr>
      <w:spacing w:before="240" w:after="240"/>
      <w:outlineLvl w:val="4"/>
    </w:pPr>
    <w:rPr>
      <w:b/>
      <w:sz w:val="70"/>
    </w:rPr>
  </w:style>
  <w:style w:type="paragraph" w:styleId="Heading6">
    <w:name w:val="heading 6"/>
    <w:basedOn w:val="Normal"/>
    <w:next w:val="Normal"/>
    <w:link w:val="Heading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Heading7">
    <w:name w:val="heading 7"/>
    <w:basedOn w:val="Normal"/>
    <w:next w:val="Normal"/>
    <w:link w:val="Heading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qFormat/>
  </w:style>
  <w:style w:type="paragraph" w:styleId="ListParagraph">
    <w:name w:val="List Paragraph"/>
    <w:basedOn w:val="Normal"/>
    <w:uiPriority w:val="34"/>
    <w:qFormat/>
  </w:style>
  <w:style w:type="paragraph" w:customStyle="1" w:styleId="TableParagraph">
    <w:name w:val="Table Paragraph"/>
    <w:basedOn w:val="Normal"/>
    <w:uiPriority w:val="2"/>
    <w:semiHidden/>
    <w:qFormat/>
  </w:style>
  <w:style w:type="paragraph" w:styleId="Header">
    <w:name w:val="header"/>
    <w:basedOn w:val="Normal"/>
    <w:link w:val="HeaderChar"/>
    <w:uiPriority w:val="99"/>
    <w:semiHidden/>
    <w:rsid w:val="00BC778E"/>
    <w:rPr>
      <w:rFonts w:ascii="Arial" w:hAnsi="Arial"/>
      <w:b/>
      <w:color w:val="7F7F7F" w:themeColor="text1" w:themeTint="80"/>
      <w:sz w:val="28"/>
    </w:rPr>
  </w:style>
  <w:style w:type="character" w:customStyle="1" w:styleId="HeaderChar">
    <w:name w:val="Header Char"/>
    <w:basedOn w:val="DefaultParagraphFont"/>
    <w:link w:val="Header"/>
    <w:uiPriority w:val="99"/>
    <w:semiHidden/>
    <w:rsid w:val="00DA71B3"/>
    <w:rPr>
      <w:rFonts w:ascii="Arial" w:eastAsia="Times New Roman" w:hAnsi="Arial" w:cs="Times New Roman"/>
      <w:b/>
      <w:color w:val="7F7F7F" w:themeColor="text1" w:themeTint="80"/>
      <w:sz w:val="28"/>
      <w:szCs w:val="24"/>
    </w:rPr>
  </w:style>
  <w:style w:type="paragraph" w:styleId="Footer">
    <w:name w:val="footer"/>
    <w:basedOn w:val="Normal"/>
    <w:link w:val="FooterChar"/>
    <w:uiPriority w:val="99"/>
    <w:rsid w:val="00FD60FD"/>
    <w:pPr>
      <w:jc w:val="right"/>
    </w:pPr>
    <w:rPr>
      <w:rFonts w:ascii="Arial" w:hAnsi="Arial"/>
      <w:b/>
      <w:caps/>
      <w:color w:val="1F497D" w:themeColor="text2"/>
    </w:rPr>
  </w:style>
  <w:style w:type="character" w:customStyle="1" w:styleId="FooterChar">
    <w:name w:val="Footer Char"/>
    <w:basedOn w:val="DefaultParagraphFont"/>
    <w:link w:val="Footer"/>
    <w:uiPriority w:val="99"/>
    <w:rsid w:val="00FD60FD"/>
    <w:rPr>
      <w:rFonts w:ascii="Arial" w:hAnsi="Arial"/>
      <w:b/>
      <w:caps/>
      <w:color w:val="1F497D" w:themeColor="text2"/>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le">
    <w:name w:val="Title"/>
    <w:basedOn w:val="Normal"/>
    <w:next w:val="Normal"/>
    <w:link w:val="TitleChar"/>
    <w:uiPriority w:val="9"/>
    <w:qFormat/>
    <w:rsid w:val="00FD60FD"/>
    <w:pPr>
      <w:jc w:val="center"/>
    </w:pPr>
    <w:rPr>
      <w:rFonts w:asciiTheme="majorHAnsi" w:hAnsiTheme="majorHAnsi"/>
      <w:b/>
      <w:caps/>
      <w:color w:val="1F497D" w:themeColor="text2"/>
      <w:sz w:val="175"/>
    </w:rPr>
  </w:style>
  <w:style w:type="character" w:customStyle="1" w:styleId="TitleChar">
    <w:name w:val="Title Char"/>
    <w:basedOn w:val="DefaultParagraphFont"/>
    <w:link w:val="Title"/>
    <w:uiPriority w:val="9"/>
    <w:rsid w:val="00FD60FD"/>
    <w:rPr>
      <w:rFonts w:asciiTheme="majorHAnsi" w:hAnsiTheme="majorHAnsi"/>
      <w:b/>
      <w:caps/>
      <w:color w:val="1F497D" w:themeColor="text2"/>
      <w:sz w:val="175"/>
    </w:rPr>
  </w:style>
  <w:style w:type="paragraph" w:styleId="Subtitle">
    <w:name w:val="Subtitle"/>
    <w:basedOn w:val="Normal"/>
    <w:next w:val="Normal"/>
    <w:link w:val="SubtitleChar"/>
    <w:uiPriority w:val="10"/>
    <w:qFormat/>
    <w:rsid w:val="00172E4F"/>
    <w:pPr>
      <w:jc w:val="center"/>
    </w:pPr>
    <w:rPr>
      <w:rFonts w:asciiTheme="majorHAnsi" w:hAnsiTheme="majorHAnsi"/>
      <w:b/>
      <w:caps/>
      <w:sz w:val="44"/>
    </w:rPr>
  </w:style>
  <w:style w:type="character" w:customStyle="1" w:styleId="SubtitleChar">
    <w:name w:val="Subtitle Char"/>
    <w:basedOn w:val="DefaultParagraphFont"/>
    <w:link w:val="Subtitle"/>
    <w:uiPriority w:val="10"/>
    <w:rsid w:val="00172E4F"/>
    <w:rPr>
      <w:rFonts w:asciiTheme="majorHAnsi" w:hAnsiTheme="majorHAnsi"/>
      <w:b/>
      <w:caps/>
      <w:sz w:val="44"/>
    </w:rPr>
  </w:style>
  <w:style w:type="table" w:styleId="TableGrid">
    <w:name w:val="Table Grid"/>
    <w:basedOn w:val="Table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next w:val="Normal"/>
    <w:uiPriority w:val="12"/>
    <w:qFormat/>
    <w:rsid w:val="005F7E8C"/>
    <w:pPr>
      <w:spacing w:before="120" w:after="200"/>
    </w:pPr>
    <w:rPr>
      <w:rFonts w:ascii="Arial"/>
      <w:b/>
      <w:sz w:val="20"/>
    </w:rPr>
  </w:style>
  <w:style w:type="paragraph" w:customStyle="1" w:styleId="AuthorName">
    <w:name w:val="Author Name"/>
    <w:basedOn w:val="Normal"/>
    <w:next w:val="Normal"/>
    <w:uiPriority w:val="12"/>
    <w:qFormat/>
    <w:rsid w:val="00724F53"/>
    <w:pPr>
      <w:pBdr>
        <w:bottom w:val="single" w:sz="8" w:space="6" w:color="808080" w:themeColor="background1" w:themeShade="80"/>
      </w:pBdr>
      <w:spacing w:after="240"/>
    </w:pPr>
    <w:rPr>
      <w:b/>
      <w:caps/>
    </w:rPr>
  </w:style>
  <w:style w:type="character" w:customStyle="1" w:styleId="PictureCaptionAlter">
    <w:name w:val="Picture Caption Alter"/>
    <w:basedOn w:val="DefaultParagraphFon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PageNumber">
    <w:name w:val="page number"/>
    <w:basedOn w:val="DefaultParagraphFont"/>
    <w:uiPriority w:val="99"/>
    <w:semiHidden/>
    <w:unhideWhenUsed/>
    <w:rsid w:val="00E339B9"/>
  </w:style>
  <w:style w:type="paragraph" w:customStyle="1" w:styleId="Keyword">
    <w:name w:val="Keyword"/>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Heading5Char">
    <w:name w:val="Heading 5 Char"/>
    <w:basedOn w:val="DefaultParagraphFont"/>
    <w:link w:val="Heading5"/>
    <w:uiPriority w:val="9"/>
    <w:rsid w:val="002C5E34"/>
    <w:rPr>
      <w:b/>
      <w:sz w:val="70"/>
    </w:rPr>
  </w:style>
  <w:style w:type="paragraph" w:customStyle="1" w:styleId="Heading3Alter">
    <w:name w:val="Heading 3 Alter"/>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PlaceholderText">
    <w:name w:val="Placeholder Text"/>
    <w:basedOn w:val="DefaultParagraphFont"/>
    <w:uiPriority w:val="99"/>
    <w:semiHidden/>
    <w:rsid w:val="00B70471"/>
    <w:rPr>
      <w:color w:val="808080"/>
    </w:rPr>
  </w:style>
  <w:style w:type="paragraph" w:styleId="Date">
    <w:name w:val="Date"/>
    <w:basedOn w:val="Normal"/>
    <w:next w:val="Normal"/>
    <w:link w:val="DateChar"/>
    <w:uiPriority w:val="11"/>
    <w:qFormat/>
    <w:rsid w:val="00FD60FD"/>
    <w:pPr>
      <w:jc w:val="center"/>
    </w:pPr>
    <w:rPr>
      <w:rFonts w:ascii="Arial" w:hAnsi="Arial"/>
      <w:b/>
      <w:caps/>
      <w:color w:val="1F497D" w:themeColor="text2"/>
      <w:sz w:val="28"/>
    </w:rPr>
  </w:style>
  <w:style w:type="character" w:customStyle="1" w:styleId="DateChar">
    <w:name w:val="Date Char"/>
    <w:basedOn w:val="DefaultParagraphFont"/>
    <w:link w:val="Date"/>
    <w:uiPriority w:val="11"/>
    <w:rsid w:val="00FD60FD"/>
    <w:rPr>
      <w:rFonts w:ascii="Arial" w:hAnsi="Arial"/>
      <w:b/>
      <w:caps/>
      <w:color w:val="1F497D" w:themeColor="text2"/>
      <w:sz w:val="28"/>
    </w:rPr>
  </w:style>
  <w:style w:type="paragraph" w:customStyle="1" w:styleId="IssueHeader">
    <w:name w:val="Issue Header"/>
    <w:basedOn w:val="Normal"/>
    <w:next w:val="Normal"/>
    <w:link w:val="IssueHeaderChar"/>
    <w:uiPriority w:val="13"/>
    <w:qFormat/>
    <w:rsid w:val="00E5732F"/>
    <w:rPr>
      <w:i/>
      <w:caps/>
      <w:color w:val="1F497D" w:themeColor="text2"/>
      <w:sz w:val="52"/>
    </w:rPr>
  </w:style>
  <w:style w:type="paragraph" w:customStyle="1" w:styleId="Date2">
    <w:name w:val="Date 2"/>
    <w:basedOn w:val="Normal"/>
    <w:next w:val="Normal"/>
    <w:link w:val="Date2Char"/>
    <w:uiPriority w:val="11"/>
    <w:qFormat/>
    <w:rsid w:val="009C1CD2"/>
    <w:rPr>
      <w:rFonts w:ascii="Arial" w:hAnsi="Arial"/>
      <w:b/>
      <w:caps/>
      <w:color w:val="7F7F7F" w:themeColor="text1" w:themeTint="80"/>
      <w:sz w:val="28"/>
    </w:rPr>
  </w:style>
  <w:style w:type="character" w:customStyle="1" w:styleId="IssueHeaderChar">
    <w:name w:val="Issue Header Char"/>
    <w:basedOn w:val="DefaultParagraphFont"/>
    <w:link w:val="IssueHeader"/>
    <w:uiPriority w:val="13"/>
    <w:rsid w:val="002C5E34"/>
    <w:rPr>
      <w:i/>
      <w:caps/>
      <w:color w:val="1F497D" w:themeColor="text2"/>
      <w:sz w:val="52"/>
    </w:rPr>
  </w:style>
  <w:style w:type="paragraph" w:customStyle="1" w:styleId="Title2">
    <w:name w:val="Title 2"/>
    <w:basedOn w:val="Normal"/>
    <w:next w:val="Normal"/>
    <w:link w:val="Title2Char"/>
    <w:uiPriority w:val="9"/>
    <w:qFormat/>
    <w:rsid w:val="00FD60FD"/>
    <w:pPr>
      <w:jc w:val="center"/>
    </w:pPr>
    <w:rPr>
      <w:rFonts w:asciiTheme="majorHAnsi" w:hAnsiTheme="majorHAnsi"/>
      <w:b/>
      <w:caps/>
      <w:color w:val="FFFFFF" w:themeColor="background1"/>
      <w:sz w:val="64"/>
    </w:rPr>
  </w:style>
  <w:style w:type="character" w:customStyle="1" w:styleId="Date2Char">
    <w:name w:val="Date 2 Char"/>
    <w:basedOn w:val="DefaultParagraphFont"/>
    <w:link w:val="Date2"/>
    <w:uiPriority w:val="11"/>
    <w:rsid w:val="002C5E34"/>
    <w:rPr>
      <w:rFonts w:ascii="Arial" w:hAnsi="Arial"/>
      <w:b/>
      <w:caps/>
      <w:color w:val="7F7F7F" w:themeColor="text1" w:themeTint="80"/>
      <w:sz w:val="28"/>
    </w:rPr>
  </w:style>
  <w:style w:type="character" w:customStyle="1" w:styleId="Heading6Char">
    <w:name w:val="Heading 6 Char"/>
    <w:basedOn w:val="DefaultParagraphFont"/>
    <w:link w:val="Heading6"/>
    <w:uiPriority w:val="9"/>
    <w:rsid w:val="00FD60FD"/>
    <w:rPr>
      <w:rFonts w:asciiTheme="majorHAnsi" w:eastAsiaTheme="majorEastAsia" w:hAnsiTheme="majorHAnsi" w:cstheme="majorBidi"/>
      <w:b/>
      <w:caps/>
      <w:color w:val="FFFFFF" w:themeColor="background1"/>
      <w:sz w:val="44"/>
    </w:rPr>
  </w:style>
  <w:style w:type="character" w:customStyle="1" w:styleId="Title2Char">
    <w:name w:val="Title 2 Char"/>
    <w:basedOn w:val="DefaultParagraphFont"/>
    <w:link w:val="Title2"/>
    <w:uiPriority w:val="9"/>
    <w:rsid w:val="00FD60FD"/>
    <w:rPr>
      <w:rFonts w:asciiTheme="majorHAnsi" w:hAnsiTheme="majorHAnsi"/>
      <w:b/>
      <w:caps/>
      <w:color w:val="FFFFFF" w:themeColor="background1"/>
      <w:sz w:val="64"/>
    </w:rPr>
  </w:style>
  <w:style w:type="character" w:customStyle="1" w:styleId="Heading7Char">
    <w:name w:val="Heading 7 Char"/>
    <w:basedOn w:val="DefaultParagraphFont"/>
    <w:link w:val="Heading7"/>
    <w:uiPriority w:val="9"/>
    <w:rsid w:val="00CB38DF"/>
    <w:rPr>
      <w:rFonts w:eastAsiaTheme="majorEastAsia" w:cstheme="majorBidi"/>
      <w:iCs/>
      <w:color w:val="000000" w:themeColor="text1"/>
      <w:sz w:val="52"/>
    </w:rPr>
  </w:style>
  <w:style w:type="paragraph" w:customStyle="1" w:styleId="mol-para-with-font">
    <w:name w:val="mol-para-with-font"/>
    <w:basedOn w:val="Normal"/>
    <w:rsid w:val="00A90042"/>
    <w:pPr>
      <w:widowControl/>
      <w:autoSpaceDE/>
      <w:autoSpaceDN/>
      <w:spacing w:before="100" w:beforeAutospacing="1" w:after="100" w:afterAutospacing="1"/>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198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brumbyb\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7FF0354303F490BA078BEA16470CEFF"/>
        <w:category>
          <w:name w:val="General"/>
          <w:gallery w:val="placeholder"/>
        </w:category>
        <w:types>
          <w:type w:val="bbPlcHdr"/>
        </w:types>
        <w:behaviors>
          <w:behavior w:val="content"/>
        </w:behaviors>
        <w:guid w:val="{3FCC2C82-6C18-47FC-955E-4FC49432DC6A}"/>
      </w:docPartPr>
      <w:docPartBody>
        <w:p w:rsidR="00FA5A1F" w:rsidRDefault="00306F8A">
          <w:pPr>
            <w:pStyle w:val="C7FF0354303F490BA078BEA16470CEFF"/>
          </w:pPr>
          <w:r>
            <w:t>Newspaper</w:t>
          </w:r>
        </w:p>
      </w:docPartBody>
    </w:docPart>
    <w:docPart>
      <w:docPartPr>
        <w:name w:val="7D4C242DFD804159964628FDF3D8F391"/>
        <w:category>
          <w:name w:val="General"/>
          <w:gallery w:val="placeholder"/>
        </w:category>
        <w:types>
          <w:type w:val="bbPlcHdr"/>
        </w:types>
        <w:behaviors>
          <w:behavior w:val="content"/>
        </w:behaviors>
        <w:guid w:val="{453C8DA6-93B7-48E6-9BA2-C58352B0DDBB}"/>
      </w:docPartPr>
      <w:docPartBody>
        <w:p w:rsidR="00FA5A1F" w:rsidRDefault="00306F8A">
          <w:pPr>
            <w:pStyle w:val="7D4C242DFD804159964628FDF3D8F391"/>
          </w:pPr>
          <w:r w:rsidRPr="00E7314A">
            <w:t>Title related to pic</w:t>
          </w:r>
        </w:p>
      </w:docPartBody>
    </w:docPart>
    <w:docPart>
      <w:docPartPr>
        <w:name w:val="E4D73C9924C34015BE836FB6D186F29D"/>
        <w:category>
          <w:name w:val="General"/>
          <w:gallery w:val="placeholder"/>
        </w:category>
        <w:types>
          <w:type w:val="bbPlcHdr"/>
        </w:types>
        <w:behaviors>
          <w:behavior w:val="content"/>
        </w:behaviors>
        <w:guid w:val="{E9B91A9C-71B0-4C7C-A8C9-A48399CD05B0}"/>
      </w:docPartPr>
      <w:docPartBody>
        <w:p w:rsidR="00FA5A1F" w:rsidRDefault="00306F8A">
          <w:pPr>
            <w:pStyle w:val="E4D73C9924C34015BE836FB6D186F29D"/>
          </w:pPr>
          <w:r w:rsidRPr="00E7314A">
            <w:t>IN THIS ISSUE</w:t>
          </w:r>
        </w:p>
      </w:docPartBody>
    </w:docPart>
    <w:docPart>
      <w:docPartPr>
        <w:name w:val="250888182ADA4A7EBF89793C61955CE1"/>
        <w:category>
          <w:name w:val="General"/>
          <w:gallery w:val="placeholder"/>
        </w:category>
        <w:types>
          <w:type w:val="bbPlcHdr"/>
        </w:types>
        <w:behaviors>
          <w:behavior w:val="content"/>
        </w:behaviors>
        <w:guid w:val="{F8D27FF8-6A79-4C85-A708-C0F1762FE844}"/>
      </w:docPartPr>
      <w:docPartBody>
        <w:p w:rsidR="00FA5A1F" w:rsidRDefault="00306F8A">
          <w:pPr>
            <w:pStyle w:val="250888182ADA4A7EBF89793C61955CE1"/>
          </w:pPr>
          <w:r w:rsidRPr="00E7314A">
            <w:t>TITLE OF THE TOPIC</w:t>
          </w:r>
        </w:p>
      </w:docPartBody>
    </w:docPart>
    <w:docPart>
      <w:docPartPr>
        <w:name w:val="E67E05E582AE495396D640E5AD4DDE55"/>
        <w:category>
          <w:name w:val="General"/>
          <w:gallery w:val="placeholder"/>
        </w:category>
        <w:types>
          <w:type w:val="bbPlcHdr"/>
        </w:types>
        <w:behaviors>
          <w:behavior w:val="content"/>
        </w:behaviors>
        <w:guid w:val="{7D56314B-3B0B-4BCA-977B-C634CBAFAC59}"/>
      </w:docPartPr>
      <w:docPartBody>
        <w:p w:rsidR="00FA5A1F" w:rsidRDefault="00306F8A">
          <w:pPr>
            <w:pStyle w:val="E67E05E582AE495396D640E5AD4DDE55"/>
          </w:pPr>
          <w:r w:rsidRPr="00E7314A">
            <w:t>ANOTHER TITLE OF THE TOPIC</w:t>
          </w:r>
        </w:p>
      </w:docPartBody>
    </w:docPart>
    <w:docPart>
      <w:docPartPr>
        <w:name w:val="072BCED63C164BD789885B5722A19401"/>
        <w:category>
          <w:name w:val="General"/>
          <w:gallery w:val="placeholder"/>
        </w:category>
        <w:types>
          <w:type w:val="bbPlcHdr"/>
        </w:types>
        <w:behaviors>
          <w:behavior w:val="content"/>
        </w:behaviors>
        <w:guid w:val="{E5925175-25A1-4F23-8258-D44D13C91D13}"/>
      </w:docPartPr>
      <w:docPartBody>
        <w:p w:rsidR="00FA5A1F" w:rsidRDefault="00306F8A">
          <w:pPr>
            <w:pStyle w:val="072BCED63C164BD789885B5722A19401"/>
          </w:pPr>
          <w:r w:rsidRPr="00E7314A">
            <w:t>TITLE OF THE TOPIC</w:t>
          </w:r>
        </w:p>
      </w:docPartBody>
    </w:docPart>
    <w:docPart>
      <w:docPartPr>
        <w:name w:val="1293170400C14D15B6FB613965A0168B"/>
        <w:category>
          <w:name w:val="General"/>
          <w:gallery w:val="placeholder"/>
        </w:category>
        <w:types>
          <w:type w:val="bbPlcHdr"/>
        </w:types>
        <w:behaviors>
          <w:behavior w:val="content"/>
        </w:behaviors>
        <w:guid w:val="{1EC20BF5-7A98-430C-A200-168B507FF80A}"/>
      </w:docPartPr>
      <w:docPartBody>
        <w:p w:rsidR="00FA5A1F" w:rsidRDefault="00306F8A">
          <w:pPr>
            <w:pStyle w:val="1293170400C14D15B6FB613965A0168B"/>
          </w:pPr>
          <w:r w:rsidRPr="007347D3">
            <w:t>PICTURE CAPTION: Lorem ipsum dolor sit amet, consectetur adipiscing elit. Fusce vel laoreet orci. In eget auctor mi.</w:t>
          </w:r>
        </w:p>
      </w:docPartBody>
    </w:docPart>
    <w:docPart>
      <w:docPartPr>
        <w:name w:val="2DF1C7DEA3CF46C19414A3ADDFA11012"/>
        <w:category>
          <w:name w:val="General"/>
          <w:gallery w:val="placeholder"/>
        </w:category>
        <w:types>
          <w:type w:val="bbPlcHdr"/>
        </w:types>
        <w:behaviors>
          <w:behavior w:val="content"/>
        </w:behaviors>
        <w:guid w:val="{68E2650F-8D27-48CB-AF94-B8DFAE6EF8A7}"/>
      </w:docPartPr>
      <w:docPartBody>
        <w:p w:rsidR="00FA5A1F" w:rsidRDefault="00306F8A">
          <w:pPr>
            <w:pStyle w:val="2DF1C7DEA3CF46C19414A3ADDFA11012"/>
          </w:pPr>
          <w:r w:rsidRPr="00CB38DF">
            <w:t>KEYWORD</w:t>
          </w:r>
        </w:p>
      </w:docPartBody>
    </w:docPart>
    <w:docPart>
      <w:docPartPr>
        <w:name w:val="C66BFB05CB634D748B67EF4E23A1BD6B"/>
        <w:category>
          <w:name w:val="General"/>
          <w:gallery w:val="placeholder"/>
        </w:category>
        <w:types>
          <w:type w:val="bbPlcHdr"/>
        </w:types>
        <w:behaviors>
          <w:behavior w:val="content"/>
        </w:behaviors>
        <w:guid w:val="{54577DFE-5ED0-46A5-891A-F54898D4C58A}"/>
      </w:docPartPr>
      <w:docPartBody>
        <w:p w:rsidR="00FA5A1F" w:rsidRDefault="00306F8A">
          <w:pPr>
            <w:pStyle w:val="C66BFB05CB634D748B67EF4E23A1BD6B"/>
          </w:pPr>
          <w:r w:rsidRPr="00CB38DF">
            <w:t>The slogan of this issue</w:t>
          </w:r>
          <w:r w:rsidRPr="00CB38DF">
            <w:br/>
            <w:t>In eget auctor mi.</w:t>
          </w:r>
        </w:p>
      </w:docPartBody>
    </w:docPart>
    <w:docPart>
      <w:docPartPr>
        <w:name w:val="906BF55DD442477D9A1C240D01BFA8E0"/>
        <w:category>
          <w:name w:val="General"/>
          <w:gallery w:val="placeholder"/>
        </w:category>
        <w:types>
          <w:type w:val="bbPlcHdr"/>
        </w:types>
        <w:behaviors>
          <w:behavior w:val="content"/>
        </w:behaviors>
        <w:guid w:val="{73C259C0-FF2A-4AD1-A823-5D86C09679BC}"/>
      </w:docPartPr>
      <w:docPartBody>
        <w:p w:rsidR="00FA5A1F" w:rsidRDefault="00306F8A">
          <w:pPr>
            <w:pStyle w:val="906BF55DD442477D9A1C240D01BFA8E0"/>
          </w:pPr>
          <w:r w:rsidRPr="00022169">
            <w:t>BIG BANNER</w:t>
          </w:r>
          <w:r w:rsidRPr="00022169">
            <w:rPr>
              <w:spacing w:val="-89"/>
            </w:rPr>
            <w:t xml:space="preserve"> </w:t>
          </w:r>
          <w:r>
            <w:rPr>
              <w:spacing w:val="-89"/>
            </w:rPr>
            <w:t>W</w:t>
          </w:r>
          <w:r w:rsidRPr="00022169">
            <w:t>ITH TITLE GOES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abic Typesetting">
    <w:altName w:val="Arabic Typesetting"/>
    <w:charset w:val="B2"/>
    <w:family w:val="script"/>
    <w:pitch w:val="variable"/>
    <w:sig w:usb0="80002007" w:usb1="80000000" w:usb2="00000008" w:usb3="00000000" w:csb0="000000D3" w:csb1="00000000"/>
  </w:font>
  <w:font w:name="Aldhabi">
    <w:charset w:val="B2"/>
    <w:family w:val="auto"/>
    <w:pitch w:val="variable"/>
    <w:sig w:usb0="80002007" w:usb1="80000000" w:usb2="00000008" w:usb3="00000000" w:csb0="00000041" w:csb1="00000000"/>
  </w:font>
  <w:font w:name="Abadi Extra Light">
    <w:charset w:val="00"/>
    <w:family w:val="swiss"/>
    <w:pitch w:val="variable"/>
    <w:sig w:usb0="80000003" w:usb1="00000000" w:usb2="00000000" w:usb3="00000000" w:csb0="00000001"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F8A"/>
    <w:rsid w:val="002A776C"/>
    <w:rsid w:val="00306F8A"/>
    <w:rsid w:val="00950563"/>
    <w:rsid w:val="009575B7"/>
    <w:rsid w:val="00B87D10"/>
    <w:rsid w:val="00FA5A1F"/>
    <w:rsid w:val="00FB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FF0354303F490BA078BEA16470CEFF">
    <w:name w:val="C7FF0354303F490BA078BEA16470CEFF"/>
  </w:style>
  <w:style w:type="paragraph" w:customStyle="1" w:styleId="D1F7795A4B3E46CCBF297D323728E4E7">
    <w:name w:val="D1F7795A4B3E46CCBF297D323728E4E7"/>
  </w:style>
  <w:style w:type="paragraph" w:customStyle="1" w:styleId="1C59634220AB425B86956E073D990CC5">
    <w:name w:val="1C59634220AB425B86956E073D990CC5"/>
  </w:style>
  <w:style w:type="paragraph" w:customStyle="1" w:styleId="7D4C242DFD804159964628FDF3D8F391">
    <w:name w:val="7D4C242DFD804159964628FDF3D8F391"/>
  </w:style>
  <w:style w:type="paragraph" w:customStyle="1" w:styleId="D4F092E89D6C4068A24B5F5FB8754AC3">
    <w:name w:val="D4F092E89D6C4068A24B5F5FB8754AC3"/>
  </w:style>
  <w:style w:type="paragraph" w:customStyle="1" w:styleId="5214A9CA4B3B482FBBA84604BBE91AE5">
    <w:name w:val="5214A9CA4B3B482FBBA84604BBE91AE5"/>
  </w:style>
  <w:style w:type="paragraph" w:customStyle="1" w:styleId="8C2168AB09A243E7996F031C768CBE4D">
    <w:name w:val="8C2168AB09A243E7996F031C768CBE4D"/>
  </w:style>
  <w:style w:type="paragraph" w:customStyle="1" w:styleId="E4A210DC3F4341F0A4774CEEB13014BE">
    <w:name w:val="E4A210DC3F4341F0A4774CEEB13014BE"/>
  </w:style>
  <w:style w:type="paragraph" w:customStyle="1" w:styleId="0D68652E4BDE49DFB982BBF3A93B3B3A">
    <w:name w:val="0D68652E4BDE49DFB982BBF3A93B3B3A"/>
  </w:style>
  <w:style w:type="paragraph" w:customStyle="1" w:styleId="BC24332C6BB24E769DBF39CF45BF5064">
    <w:name w:val="BC24332C6BB24E769DBF39CF45BF5064"/>
  </w:style>
  <w:style w:type="paragraph" w:customStyle="1" w:styleId="15B7DA9B8A8F4F0CA8E7A25376FE675A">
    <w:name w:val="15B7DA9B8A8F4F0CA8E7A25376FE675A"/>
  </w:style>
  <w:style w:type="paragraph" w:customStyle="1" w:styleId="A8B718BC83D041CB957DCCCFC7664CAD">
    <w:name w:val="A8B718BC83D041CB957DCCCFC7664CAD"/>
  </w:style>
  <w:style w:type="paragraph" w:customStyle="1" w:styleId="E4D73C9924C34015BE836FB6D186F29D">
    <w:name w:val="E4D73C9924C34015BE836FB6D186F29D"/>
  </w:style>
  <w:style w:type="paragraph" w:customStyle="1" w:styleId="250888182ADA4A7EBF89793C61955CE1">
    <w:name w:val="250888182ADA4A7EBF89793C61955CE1"/>
  </w:style>
  <w:style w:type="paragraph" w:customStyle="1" w:styleId="E67E05E582AE495396D640E5AD4DDE55">
    <w:name w:val="E67E05E582AE495396D640E5AD4DDE55"/>
  </w:style>
  <w:style w:type="paragraph" w:customStyle="1" w:styleId="072BCED63C164BD789885B5722A19401">
    <w:name w:val="072BCED63C164BD789885B5722A19401"/>
  </w:style>
  <w:style w:type="paragraph" w:customStyle="1" w:styleId="46036F57C8C5474FB48A927C7F9EBD18">
    <w:name w:val="46036F57C8C5474FB48A927C7F9EBD18"/>
  </w:style>
  <w:style w:type="paragraph" w:customStyle="1" w:styleId="2DF500CA42B946F28082DDF4B69DC512">
    <w:name w:val="2DF500CA42B946F28082DDF4B69DC512"/>
  </w:style>
  <w:style w:type="paragraph" w:customStyle="1" w:styleId="E04286896AAD4200AE0CCFB05C51DEA8">
    <w:name w:val="E04286896AAD4200AE0CCFB05C51DEA8"/>
  </w:style>
  <w:style w:type="paragraph" w:customStyle="1" w:styleId="7FB4E79196DC4C81B3EEA42BA0B9EFBE">
    <w:name w:val="7FB4E79196DC4C81B3EEA42BA0B9EFBE"/>
  </w:style>
  <w:style w:type="paragraph" w:customStyle="1" w:styleId="C7BBC95983CA4B61AAED397B6493C53E">
    <w:name w:val="C7BBC95983CA4B61AAED397B6493C53E"/>
  </w:style>
  <w:style w:type="paragraph" w:customStyle="1" w:styleId="0157DCA4AD9D48E5BF0FAE3F5A2FBB96">
    <w:name w:val="0157DCA4AD9D48E5BF0FAE3F5A2FBB96"/>
  </w:style>
  <w:style w:type="paragraph" w:customStyle="1" w:styleId="D8FE6E28225A47F6B1FDF9E500A72514">
    <w:name w:val="D8FE6E28225A47F6B1FDF9E500A72514"/>
  </w:style>
  <w:style w:type="paragraph" w:customStyle="1" w:styleId="B15B7C705B2541E98752F3EA7E72E613">
    <w:name w:val="B15B7C705B2541E98752F3EA7E72E613"/>
  </w:style>
  <w:style w:type="paragraph" w:customStyle="1" w:styleId="226F3DC3577F4AADA519342E5D617EDC">
    <w:name w:val="226F3DC3577F4AADA519342E5D617EDC"/>
  </w:style>
  <w:style w:type="paragraph" w:customStyle="1" w:styleId="0C3D4927E75348E0A230F0E4AA107E8F">
    <w:name w:val="0C3D4927E75348E0A230F0E4AA107E8F"/>
  </w:style>
  <w:style w:type="paragraph" w:customStyle="1" w:styleId="D66865BB0BB9429BAABD0660C9E6E82F">
    <w:name w:val="D66865BB0BB9429BAABD0660C9E6E82F"/>
  </w:style>
  <w:style w:type="paragraph" w:customStyle="1" w:styleId="9DFCCF16DF0D491297C6F869754F78CB">
    <w:name w:val="9DFCCF16DF0D491297C6F869754F78CB"/>
  </w:style>
  <w:style w:type="paragraph" w:customStyle="1" w:styleId="62340DB7DF05456ABE096B30E01D0017">
    <w:name w:val="62340DB7DF05456ABE096B30E01D0017"/>
  </w:style>
  <w:style w:type="paragraph" w:customStyle="1" w:styleId="080187DD8F344720B1F33CE5EF734D00">
    <w:name w:val="080187DD8F344720B1F33CE5EF734D00"/>
  </w:style>
  <w:style w:type="paragraph" w:customStyle="1" w:styleId="1210A5DFC0B140E4BA5FD89D80BF1897">
    <w:name w:val="1210A5DFC0B140E4BA5FD89D80BF1897"/>
  </w:style>
  <w:style w:type="paragraph" w:customStyle="1" w:styleId="E4417BDB00D5411EA29291DC32983813">
    <w:name w:val="E4417BDB00D5411EA29291DC32983813"/>
  </w:style>
  <w:style w:type="paragraph" w:customStyle="1" w:styleId="DD776046ED794CD3ACAB056C48AF9D80">
    <w:name w:val="DD776046ED794CD3ACAB056C48AF9D80"/>
  </w:style>
  <w:style w:type="paragraph" w:customStyle="1" w:styleId="8ABAE38020AA43BC9E476EDD1FF25B67">
    <w:name w:val="8ABAE38020AA43BC9E476EDD1FF25B67"/>
  </w:style>
  <w:style w:type="paragraph" w:customStyle="1" w:styleId="2E992338B559460AB8D05C4DC28265B0">
    <w:name w:val="2E992338B559460AB8D05C4DC28265B0"/>
  </w:style>
  <w:style w:type="paragraph" w:styleId="BodyText">
    <w:name w:val="Body Text"/>
    <w:basedOn w:val="Normal"/>
    <w:link w:val="BodyTextChar"/>
    <w:uiPriority w:val="2"/>
    <w:semiHidden/>
    <w:qFormat/>
    <w:pPr>
      <w:widowControl w:val="0"/>
      <w:autoSpaceDE w:val="0"/>
      <w:autoSpaceDN w:val="0"/>
      <w:spacing w:after="0" w:line="240" w:lineRule="auto"/>
    </w:pPr>
    <w:rPr>
      <w:rFonts w:eastAsiaTheme="minorHAnsi"/>
      <w:sz w:val="24"/>
      <w:szCs w:val="24"/>
      <w:lang w:val="en-US" w:eastAsia="en-US"/>
    </w:rPr>
  </w:style>
  <w:style w:type="character" w:customStyle="1" w:styleId="BodyTextChar">
    <w:name w:val="Body Text Char"/>
    <w:basedOn w:val="DefaultParagraphFont"/>
    <w:link w:val="BodyText"/>
    <w:uiPriority w:val="2"/>
    <w:semiHidden/>
    <w:rPr>
      <w:rFonts w:eastAsiaTheme="minorHAnsi"/>
      <w:sz w:val="24"/>
      <w:szCs w:val="24"/>
      <w:lang w:val="en-US" w:eastAsia="en-US"/>
    </w:rPr>
  </w:style>
  <w:style w:type="paragraph" w:customStyle="1" w:styleId="AC148661C96F43D2B16375F0C87D56C3">
    <w:name w:val="AC148661C96F43D2B16375F0C87D56C3"/>
  </w:style>
  <w:style w:type="paragraph" w:customStyle="1" w:styleId="A9A1A70AEFBB4110933FD40BDF10BFC8">
    <w:name w:val="A9A1A70AEFBB4110933FD40BDF10BFC8"/>
  </w:style>
  <w:style w:type="paragraph" w:customStyle="1" w:styleId="077F8DBA4FA842F48445BDAB235D607C">
    <w:name w:val="077F8DBA4FA842F48445BDAB235D607C"/>
  </w:style>
  <w:style w:type="paragraph" w:customStyle="1" w:styleId="0D8A6C290F694E489F6AA32D7AE909D4">
    <w:name w:val="0D8A6C290F694E489F6AA32D7AE909D4"/>
  </w:style>
  <w:style w:type="paragraph" w:customStyle="1" w:styleId="5AD2D8D622AD458498442EDB5A310362">
    <w:name w:val="5AD2D8D622AD458498442EDB5A310362"/>
  </w:style>
  <w:style w:type="paragraph" w:customStyle="1" w:styleId="4B74B9883C2A467B80A7EEC6B94F256E">
    <w:name w:val="4B74B9883C2A467B80A7EEC6B94F256E"/>
  </w:style>
  <w:style w:type="paragraph" w:customStyle="1" w:styleId="6BBB9C1B0B8E415E96B4CE0137403C7D">
    <w:name w:val="6BBB9C1B0B8E415E96B4CE0137403C7D"/>
  </w:style>
  <w:style w:type="paragraph" w:customStyle="1" w:styleId="42FEA201E8FC4A5E99148ABEA3BA87AD">
    <w:name w:val="42FEA201E8FC4A5E99148ABEA3BA87AD"/>
  </w:style>
  <w:style w:type="paragraph" w:customStyle="1" w:styleId="80B55218B4774FB7A379D81A52941DAD">
    <w:name w:val="80B55218B4774FB7A379D81A52941DAD"/>
  </w:style>
  <w:style w:type="paragraph" w:customStyle="1" w:styleId="A5C37555F8A5414CB4EA6977436A4613">
    <w:name w:val="A5C37555F8A5414CB4EA6977436A4613"/>
  </w:style>
  <w:style w:type="paragraph" w:customStyle="1" w:styleId="517DCF719B994DB391B01BF3F98E88D5">
    <w:name w:val="517DCF719B994DB391B01BF3F98E88D5"/>
  </w:style>
  <w:style w:type="paragraph" w:customStyle="1" w:styleId="434CE39625C04C05B1D20B291B345FF5">
    <w:name w:val="434CE39625C04C05B1D20B291B345FF5"/>
  </w:style>
  <w:style w:type="paragraph" w:customStyle="1" w:styleId="CAA1380809D345D88AACAB04C3FD61EC">
    <w:name w:val="CAA1380809D345D88AACAB04C3FD61EC"/>
  </w:style>
  <w:style w:type="paragraph" w:customStyle="1" w:styleId="44E59D60863F4BCC8A332059A538F4C0">
    <w:name w:val="44E59D60863F4BCC8A332059A538F4C0"/>
  </w:style>
  <w:style w:type="paragraph" w:customStyle="1" w:styleId="9B7DC23362A0429DA0B9261A802189F3">
    <w:name w:val="9B7DC23362A0429DA0B9261A802189F3"/>
  </w:style>
  <w:style w:type="paragraph" w:customStyle="1" w:styleId="3B56453CD6F24C8FA1B56302DBB6ED4F">
    <w:name w:val="3B56453CD6F24C8FA1B56302DBB6ED4F"/>
  </w:style>
  <w:style w:type="paragraph" w:customStyle="1" w:styleId="239D08E11B4841928DD6EA49D9AE4735">
    <w:name w:val="239D08E11B4841928DD6EA49D9AE4735"/>
  </w:style>
  <w:style w:type="paragraph" w:customStyle="1" w:styleId="F945B242C94340A4AA45F7DF3CEE2E4D">
    <w:name w:val="F945B242C94340A4AA45F7DF3CEE2E4D"/>
  </w:style>
  <w:style w:type="paragraph" w:customStyle="1" w:styleId="1293170400C14D15B6FB613965A0168B">
    <w:name w:val="1293170400C14D15B6FB613965A0168B"/>
  </w:style>
  <w:style w:type="paragraph" w:customStyle="1" w:styleId="2DF1C7DEA3CF46C19414A3ADDFA11012">
    <w:name w:val="2DF1C7DEA3CF46C19414A3ADDFA11012"/>
  </w:style>
  <w:style w:type="paragraph" w:customStyle="1" w:styleId="C66BFB05CB634D748B67EF4E23A1BD6B">
    <w:name w:val="C66BFB05CB634D748B67EF4E23A1BD6B"/>
  </w:style>
  <w:style w:type="paragraph" w:customStyle="1" w:styleId="906BF55DD442477D9A1C240D01BFA8E0">
    <w:name w:val="906BF55DD442477D9A1C240D01BFA8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22</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4.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EFA226-F2E4-4597-9D53-A9D7F8940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Traditional newspaper</Template>
  <TotalTime>0</TotalTime>
  <Pages>2</Pages>
  <Words>697</Words>
  <Characters>3975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The advertiser</vt:lpstr>
    </vt:vector>
  </TitlesOfParts>
  <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advertiser</dc:title>
  <dc:creator/>
  <cp:lastModifiedBy/>
  <cp:revision>1</cp:revision>
  <dcterms:created xsi:type="dcterms:W3CDTF">2020-06-18T03:03:00Z</dcterms:created>
  <dcterms:modified xsi:type="dcterms:W3CDTF">2020-07-27T04:42:00Z</dcterms:modified>
  <cp:category>06</cp:category>
  <cp:contentStatus>issue number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